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5DB0" w14:textId="77777777" w:rsidR="00CE4D88" w:rsidRPr="00E51C2A" w:rsidRDefault="00695CBF" w:rsidP="005F5AA4">
      <w:pPr>
        <w:tabs>
          <w:tab w:val="left" w:pos="1291"/>
        </w:tabs>
        <w:rPr>
          <w:sz w:val="19"/>
          <w:szCs w:val="19"/>
          <w:lang w:val="fr-CH"/>
        </w:rPr>
      </w:pPr>
      <w:r w:rsidRPr="00E51C2A">
        <w:rPr>
          <w:sz w:val="19"/>
          <w:szCs w:val="19"/>
          <w:lang w:val="fr-CH"/>
        </w:rPr>
        <w:tab/>
      </w:r>
    </w:p>
    <w:p w14:paraId="6B4709F8" w14:textId="77777777" w:rsidR="00CE4D88" w:rsidRPr="00E51C2A" w:rsidRDefault="00CE4D88" w:rsidP="005F5AA4">
      <w:pPr>
        <w:rPr>
          <w:sz w:val="19"/>
          <w:szCs w:val="19"/>
          <w:lang w:val="fr-CH"/>
        </w:rPr>
      </w:pPr>
    </w:p>
    <w:p w14:paraId="3379E080" w14:textId="77777777" w:rsidR="00ED7D1D" w:rsidRPr="00E51C2A" w:rsidRDefault="00ED7D1D" w:rsidP="005F5AA4">
      <w:pPr>
        <w:rPr>
          <w:sz w:val="19"/>
          <w:szCs w:val="19"/>
          <w:lang w:val="fr-CH"/>
        </w:rPr>
      </w:pPr>
    </w:p>
    <w:p w14:paraId="75D45DAD" w14:textId="77777777" w:rsidR="00AE220A" w:rsidRPr="00E51C2A" w:rsidRDefault="00AE220A" w:rsidP="005F5AA4">
      <w:pPr>
        <w:rPr>
          <w:sz w:val="19"/>
          <w:szCs w:val="19"/>
          <w:lang w:val="fr-CH"/>
        </w:rPr>
      </w:pPr>
    </w:p>
    <w:tbl>
      <w:tblPr>
        <w:tblW w:w="4947" w:type="pct"/>
        <w:tblLayout w:type="fixed"/>
        <w:tblLook w:val="01E0" w:firstRow="1" w:lastRow="1" w:firstColumn="1" w:lastColumn="1" w:noHBand="0" w:noVBand="0"/>
      </w:tblPr>
      <w:tblGrid>
        <w:gridCol w:w="1216"/>
        <w:gridCol w:w="3471"/>
        <w:gridCol w:w="626"/>
        <w:gridCol w:w="345"/>
        <w:gridCol w:w="3414"/>
        <w:gridCol w:w="57"/>
        <w:gridCol w:w="967"/>
      </w:tblGrid>
      <w:tr w:rsidR="00AE220A" w:rsidRPr="00E51C2A" w14:paraId="3BD591B8" w14:textId="77777777" w:rsidTr="00E51C2A">
        <w:trPr>
          <w:trHeight w:val="397"/>
        </w:trPr>
        <w:tc>
          <w:tcPr>
            <w:tcW w:w="602" w:type="pct"/>
            <w:tcBorders>
              <w:bottom w:val="dotted" w:sz="4" w:space="0" w:color="auto"/>
            </w:tcBorders>
            <w:vAlign w:val="bottom"/>
          </w:tcPr>
          <w:p w14:paraId="79652076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bookmarkStart w:id="0" w:name="_Hlk170921228"/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N° RCC </w:t>
            </w:r>
            <w:bookmarkEnd w:id="0"/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:</w:t>
            </w:r>
          </w:p>
        </w:tc>
        <w:bookmarkStart w:id="1" w:name="Texte3"/>
        <w:tc>
          <w:tcPr>
            <w:tcW w:w="2029" w:type="pct"/>
            <w:gridSpan w:val="2"/>
            <w:tcBorders>
              <w:bottom w:val="dotted" w:sz="4" w:space="0" w:color="auto"/>
            </w:tcBorders>
            <w:vAlign w:val="bottom"/>
          </w:tcPr>
          <w:p w14:paraId="379B4854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end"/>
            </w:r>
            <w:bookmarkEnd w:id="1"/>
          </w:p>
        </w:tc>
        <w:tc>
          <w:tcPr>
            <w:tcW w:w="2369" w:type="pct"/>
            <w:gridSpan w:val="4"/>
            <w:tcBorders>
              <w:bottom w:val="dotted" w:sz="4" w:space="0" w:color="auto"/>
            </w:tcBorders>
            <w:vAlign w:val="bottom"/>
          </w:tcPr>
          <w:p w14:paraId="5B3282EC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 xml:space="preserve">Date de naissance : 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end"/>
            </w:r>
          </w:p>
        </w:tc>
      </w:tr>
      <w:tr w:rsidR="00AE220A" w:rsidRPr="00E51C2A" w14:paraId="59A62CF5" w14:textId="77777777" w:rsidTr="00E51C2A">
        <w:trPr>
          <w:trHeight w:val="397"/>
        </w:trPr>
        <w:tc>
          <w:tcPr>
            <w:tcW w:w="602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B440E99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Nom :</w:t>
            </w:r>
          </w:p>
        </w:tc>
        <w:tc>
          <w:tcPr>
            <w:tcW w:w="2029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CF0B363" w14:textId="77777777" w:rsidR="00AE220A" w:rsidRPr="00E51C2A" w:rsidRDefault="00AE220A" w:rsidP="009232E9">
            <w:pPr>
              <w:tabs>
                <w:tab w:val="left" w:pos="5580"/>
              </w:tabs>
              <w:jc w:val="right"/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</w:p>
          <w:p w14:paraId="491EB275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2369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9B11602" w14:textId="77777777" w:rsidR="00AE220A" w:rsidRPr="00E51C2A" w:rsidRDefault="00AE220A" w:rsidP="009232E9">
            <w:pPr>
              <w:tabs>
                <w:tab w:val="left" w:pos="5580"/>
              </w:tabs>
              <w:spacing w:before="120"/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Prénom : 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end"/>
            </w:r>
          </w:p>
        </w:tc>
      </w:tr>
      <w:tr w:rsidR="00AE220A" w:rsidRPr="00E51C2A" w14:paraId="3E43A37A" w14:textId="77777777" w:rsidTr="00E51C2A">
        <w:trPr>
          <w:trHeight w:val="345"/>
        </w:trPr>
        <w:tc>
          <w:tcPr>
            <w:tcW w:w="5000" w:type="pct"/>
            <w:gridSpan w:val="7"/>
            <w:tcBorders>
              <w:top w:val="dotted" w:sz="4" w:space="0" w:color="auto"/>
            </w:tcBorders>
            <w:vAlign w:val="bottom"/>
          </w:tcPr>
          <w:p w14:paraId="571791DD" w14:textId="77777777" w:rsidR="00AE220A" w:rsidRPr="00E51C2A" w:rsidRDefault="00AE220A" w:rsidP="009232E9">
            <w:pPr>
              <w:tabs>
                <w:tab w:val="left" w:pos="5580"/>
              </w:tabs>
              <w:spacing w:before="60" w:after="60"/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</w:p>
        </w:tc>
      </w:tr>
      <w:tr w:rsidR="00AE220A" w:rsidRPr="00E51C2A" w14:paraId="02ACB969" w14:textId="77777777" w:rsidTr="00E51C2A">
        <w:trPr>
          <w:trHeight w:val="397"/>
        </w:trPr>
        <w:tc>
          <w:tcPr>
            <w:tcW w:w="5000" w:type="pct"/>
            <w:gridSpan w:val="7"/>
            <w:vAlign w:val="bottom"/>
          </w:tcPr>
          <w:p w14:paraId="43E35124" w14:textId="77777777" w:rsidR="00AE220A" w:rsidRPr="00E51C2A" w:rsidRDefault="00AE220A" w:rsidP="009232E9">
            <w:pPr>
              <w:tabs>
                <w:tab w:val="left" w:pos="5580"/>
              </w:tabs>
              <w:spacing w:before="60" w:after="60"/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Adresse de correspondance :</w:t>
            </w:r>
          </w:p>
        </w:tc>
      </w:tr>
      <w:tr w:rsidR="00AE220A" w:rsidRPr="00E51C2A" w14:paraId="6FE21D44" w14:textId="77777777" w:rsidTr="00E51C2A">
        <w:trPr>
          <w:trHeight w:val="397"/>
        </w:trPr>
        <w:tc>
          <w:tcPr>
            <w:tcW w:w="602" w:type="pct"/>
            <w:tcBorders>
              <w:bottom w:val="dotted" w:sz="4" w:space="0" w:color="auto"/>
            </w:tcBorders>
            <w:vAlign w:val="bottom"/>
          </w:tcPr>
          <w:p w14:paraId="375190C4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Rue :</w:t>
            </w:r>
          </w:p>
        </w:tc>
        <w:tc>
          <w:tcPr>
            <w:tcW w:w="2029" w:type="pct"/>
            <w:gridSpan w:val="2"/>
            <w:tcBorders>
              <w:bottom w:val="dotted" w:sz="4" w:space="0" w:color="auto"/>
            </w:tcBorders>
            <w:vAlign w:val="bottom"/>
          </w:tcPr>
          <w:p w14:paraId="4F2B7BB5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2369" w:type="pct"/>
            <w:gridSpan w:val="4"/>
            <w:tcBorders>
              <w:bottom w:val="dotted" w:sz="4" w:space="0" w:color="auto"/>
            </w:tcBorders>
            <w:vAlign w:val="bottom"/>
          </w:tcPr>
          <w:p w14:paraId="5235AAB1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Tél. :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> 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6B5841" w:rsidRPr="00E51C2A" w14:paraId="7C95539D" w14:textId="77777777" w:rsidTr="006B5841">
        <w:trPr>
          <w:trHeight w:val="397"/>
        </w:trPr>
        <w:tc>
          <w:tcPr>
            <w:tcW w:w="602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089B928" w14:textId="77777777" w:rsidR="006B5841" w:rsidRPr="00E51C2A" w:rsidRDefault="006B5841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NPA :</w:t>
            </w:r>
          </w:p>
        </w:tc>
        <w:tc>
          <w:tcPr>
            <w:tcW w:w="2029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E910C52" w14:textId="77777777" w:rsidR="006B5841" w:rsidRPr="00E51C2A" w:rsidRDefault="006B5841" w:rsidP="009232E9">
            <w:pPr>
              <w:tabs>
                <w:tab w:val="left" w:pos="5580"/>
              </w:tabs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 xml:space="preserve">    </w:t>
            </w: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Localité :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> 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2369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99E64FE" w14:textId="6B833ADC" w:rsidR="006B5841" w:rsidRPr="00E51C2A" w:rsidRDefault="006B5841" w:rsidP="009232E9">
            <w:pPr>
              <w:tabs>
                <w:tab w:val="left" w:pos="5580"/>
              </w:tabs>
              <w:rPr>
                <w:rFonts w:ascii="Montserrat" w:hAnsi="Montserrat" w:cs="Arial"/>
                <w:sz w:val="19"/>
                <w:szCs w:val="19"/>
                <w:lang w:val="fr-CH"/>
              </w:rPr>
            </w:pPr>
            <w:proofErr w:type="gramStart"/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E-mail</w:t>
            </w:r>
            <w:proofErr w:type="gramEnd"/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> : 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AE220A" w:rsidRPr="00E51C2A" w14:paraId="48E18C2A" w14:textId="77777777" w:rsidTr="00E51C2A">
        <w:tc>
          <w:tcPr>
            <w:tcW w:w="5000" w:type="pct"/>
            <w:gridSpan w:val="7"/>
            <w:tcBorders>
              <w:bottom w:val="single" w:sz="4" w:space="0" w:color="auto"/>
            </w:tcBorders>
            <w:vAlign w:val="bottom"/>
          </w:tcPr>
          <w:p w14:paraId="7DEE19DB" w14:textId="77777777" w:rsidR="00E51C2A" w:rsidRPr="00E51C2A" w:rsidRDefault="00E51C2A" w:rsidP="00E51C2A">
            <w:pPr>
              <w:spacing w:line="220" w:lineRule="exact"/>
              <w:rPr>
                <w:rFonts w:ascii="Montserrat" w:hAnsi="Montserrat" w:cs="Arial"/>
                <w:sz w:val="19"/>
                <w:szCs w:val="19"/>
                <w:lang w:val="fr-CH"/>
              </w:rPr>
            </w:pPr>
          </w:p>
          <w:p w14:paraId="02440A58" w14:textId="732DC1E1" w:rsidR="00E51C2A" w:rsidRPr="003F1F9A" w:rsidRDefault="00E51C2A" w:rsidP="00E51C2A">
            <w:pPr>
              <w:tabs>
                <w:tab w:val="left" w:pos="5580"/>
              </w:tabs>
              <w:rPr>
                <w:rFonts w:ascii="Montserrat" w:hAnsi="Montserrat" w:cs="Arial"/>
                <w:b/>
                <w:color w:val="3DACCF"/>
                <w:sz w:val="19"/>
                <w:szCs w:val="19"/>
                <w:lang w:val="fr-CH"/>
              </w:rPr>
            </w:pPr>
            <w:r w:rsidRPr="003F1F9A">
              <w:rPr>
                <w:rFonts w:ascii="Montserrat" w:hAnsi="Montserrat" w:cs="Arial"/>
                <w:b/>
                <w:color w:val="3DACCF"/>
                <w:sz w:val="19"/>
                <w:szCs w:val="19"/>
                <w:lang w:val="fr-CH"/>
              </w:rPr>
              <w:t>Pour les rajouts de méthode thérapeutique, merci d’utiliser le formulaire correspondant disponible sous www.asca.ch, rubrique Thérapeutes - Admission</w:t>
            </w:r>
            <w:r w:rsidR="00276486" w:rsidRPr="003F1F9A">
              <w:rPr>
                <w:rFonts w:ascii="Montserrat" w:hAnsi="Montserrat" w:cs="Arial"/>
                <w:b/>
                <w:color w:val="3DACCF"/>
                <w:sz w:val="19"/>
                <w:szCs w:val="19"/>
                <w:lang w:val="fr-CH"/>
              </w:rPr>
              <w:t>s</w:t>
            </w:r>
            <w:r w:rsidRPr="003F1F9A">
              <w:rPr>
                <w:rFonts w:ascii="Montserrat" w:hAnsi="Montserrat" w:cs="Arial"/>
                <w:b/>
                <w:color w:val="3DACCF"/>
                <w:sz w:val="19"/>
                <w:szCs w:val="19"/>
                <w:lang w:val="fr-CH"/>
              </w:rPr>
              <w:t xml:space="preserve"> et documents.</w:t>
            </w:r>
          </w:p>
          <w:p w14:paraId="00D79D5C" w14:textId="77777777" w:rsidR="00E51C2A" w:rsidRPr="004241F5" w:rsidRDefault="00E51C2A" w:rsidP="00E51C2A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6"/>
                <w:szCs w:val="6"/>
                <w:lang w:val="fr-CH"/>
              </w:rPr>
            </w:pPr>
          </w:p>
          <w:p w14:paraId="5F717156" w14:textId="1DE6936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 xml:space="preserve">HEURES </w:t>
            </w:r>
            <w:r w:rsidR="00276486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DE FORMATION CONTINUE</w:t>
            </w: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 xml:space="preserve"> EFFECTUEES en 202</w:t>
            </w:r>
            <w:r w:rsidR="0066083D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6</w:t>
            </w: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 xml:space="preserve"> (minimum 16 heures à 60 min</w:t>
            </w:r>
            <w:r w:rsidR="00276486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utes</w:t>
            </w: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)</w:t>
            </w:r>
          </w:p>
          <w:p w14:paraId="1E15E43C" w14:textId="77777777" w:rsidR="00AE220A" w:rsidRPr="00E51C2A" w:rsidRDefault="00AE220A" w:rsidP="007E2F96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t>Les heures de formation continue excédant le minimum annuel sont reportées sur l’année suivante.</w:t>
            </w:r>
          </w:p>
        </w:tc>
      </w:tr>
      <w:tr w:rsidR="00AE220A" w:rsidRPr="00E51C2A" w14:paraId="46F4FA4B" w14:textId="77777777" w:rsidTr="00822CAD">
        <w:trPr>
          <w:trHeight w:val="397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97D2E5"/>
            <w:vAlign w:val="bottom"/>
          </w:tcPr>
          <w:p w14:paraId="0FCB1435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Date</w:t>
            </w:r>
          </w:p>
        </w:tc>
        <w:tc>
          <w:tcPr>
            <w:tcW w:w="1719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97D2E5"/>
            <w:vAlign w:val="bottom"/>
          </w:tcPr>
          <w:p w14:paraId="7CD2ECC6" w14:textId="43769016" w:rsidR="00AE220A" w:rsidRPr="00822CAD" w:rsidRDefault="00276486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color w:val="97D2E5"/>
                <w:sz w:val="19"/>
                <w:szCs w:val="19"/>
                <w:lang w:val="fr-CH"/>
              </w:rPr>
            </w:pPr>
            <w:r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Contenu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97D2E5"/>
            <w:vAlign w:val="bottom"/>
          </w:tcPr>
          <w:p w14:paraId="42D2589F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Heures</w:t>
            </w:r>
          </w:p>
        </w:tc>
        <w:tc>
          <w:tcPr>
            <w:tcW w:w="169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97D2E5"/>
            <w:vAlign w:val="bottom"/>
          </w:tcPr>
          <w:p w14:paraId="1A9EACCC" w14:textId="19EC59A2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Ecole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97D2E5"/>
            <w:vAlign w:val="bottom"/>
          </w:tcPr>
          <w:p w14:paraId="5457CA33" w14:textId="438AF999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 xml:space="preserve">N° </w:t>
            </w:r>
            <w:r w:rsidR="00276486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d</w:t>
            </w: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oc.</w:t>
            </w:r>
          </w:p>
        </w:tc>
      </w:tr>
      <w:tr w:rsidR="00AE220A" w:rsidRPr="00E51C2A" w14:paraId="62EB06DE" w14:textId="77777777" w:rsidTr="006B5841">
        <w:trPr>
          <w:trHeight w:val="397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F32DB13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de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de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D0B3ADA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2DD7398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4A8631E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AEF21A9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AE220A" w:rsidRPr="00E51C2A" w14:paraId="2B97594C" w14:textId="77777777" w:rsidTr="006B5841">
        <w:trPr>
          <w:trHeight w:val="397"/>
        </w:trPr>
        <w:tc>
          <w:tcPr>
            <w:tcW w:w="60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D734E82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B97C596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8840F25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D45B776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69C0C7A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AE220A" w:rsidRPr="00E51C2A" w14:paraId="2F8B5E42" w14:textId="77777777" w:rsidTr="006B5841">
        <w:trPr>
          <w:trHeight w:val="397"/>
        </w:trPr>
        <w:tc>
          <w:tcPr>
            <w:tcW w:w="60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8497C31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62E5DDB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BD396A4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F46E3A0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7D9746FD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AE220A" w:rsidRPr="00E51C2A" w14:paraId="202302BA" w14:textId="77777777" w:rsidTr="006B5841">
        <w:trPr>
          <w:trHeight w:val="397"/>
        </w:trPr>
        <w:tc>
          <w:tcPr>
            <w:tcW w:w="60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0ABD7AE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B7DEF8D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95BB6B0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E7C35D5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E2A198D" w14:textId="77777777" w:rsidR="00AE220A" w:rsidRPr="00E51C2A" w:rsidRDefault="00AE220A" w:rsidP="009232E9">
            <w:pPr>
              <w:rPr>
                <w:rFonts w:ascii="Montserrat" w:hAnsi="Montserrat"/>
                <w:sz w:val="19"/>
                <w:szCs w:val="19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AE220A" w:rsidRPr="00E51C2A" w14:paraId="537B4E84" w14:textId="77777777" w:rsidTr="006B5841">
        <w:trPr>
          <w:trHeight w:val="397"/>
        </w:trPr>
        <w:tc>
          <w:tcPr>
            <w:tcW w:w="60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A2C5E80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33258E7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D8947E6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697FBF3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6FA9785C" w14:textId="77777777" w:rsidR="00AE220A" w:rsidRPr="00E51C2A" w:rsidRDefault="00AE220A" w:rsidP="009232E9">
            <w:pPr>
              <w:rPr>
                <w:rFonts w:ascii="Montserrat" w:hAnsi="Montserrat"/>
                <w:sz w:val="19"/>
                <w:szCs w:val="19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AE220A" w:rsidRPr="00E51C2A" w14:paraId="30A6297C" w14:textId="77777777" w:rsidTr="006B5841">
        <w:trPr>
          <w:trHeight w:val="397"/>
        </w:trPr>
        <w:tc>
          <w:tcPr>
            <w:tcW w:w="60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C8009C7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703D962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9B74006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1719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14:paraId="561FDB3A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48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A30FD" w14:textId="77777777" w:rsidR="00AE220A" w:rsidRPr="00E51C2A" w:rsidRDefault="00AE220A" w:rsidP="009232E9">
            <w:pPr>
              <w:rPr>
                <w:rFonts w:ascii="Montserrat" w:hAnsi="Montserrat"/>
                <w:sz w:val="19"/>
                <w:szCs w:val="19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</w:tr>
      <w:tr w:rsidR="00AE220A" w:rsidRPr="00E51C2A" w14:paraId="02C38CE6" w14:textId="77777777" w:rsidTr="00E51C2A">
        <w:trPr>
          <w:trHeight w:val="397"/>
        </w:trPr>
        <w:tc>
          <w:tcPr>
            <w:tcW w:w="2321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925023" w14:textId="77777777" w:rsidR="00AE220A" w:rsidRPr="00E51C2A" w:rsidRDefault="00AE220A" w:rsidP="009232E9">
            <w:pPr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Total des heures</w:t>
            </w:r>
          </w:p>
        </w:tc>
        <w:tc>
          <w:tcPr>
            <w:tcW w:w="481" w:type="pct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9439B" w14:textId="77777777" w:rsidR="00AE220A" w:rsidRPr="00E51C2A" w:rsidRDefault="00AE220A" w:rsidP="009232E9">
            <w:pPr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2198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A0C85B" w14:textId="77777777" w:rsidR="0064302F" w:rsidRDefault="00AE220A" w:rsidP="009232E9">
            <w:pPr>
              <w:rPr>
                <w:rFonts w:ascii="Montserrat" w:hAnsi="Montserrat" w:cs="Arial"/>
                <w:i/>
                <w:i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i/>
                <w:iCs/>
                <w:sz w:val="19"/>
                <w:szCs w:val="19"/>
                <w:lang w:val="fr-CH"/>
              </w:rPr>
              <w:t>Total des leçons converties en</w:t>
            </w:r>
          </w:p>
          <w:p w14:paraId="05435293" w14:textId="3C0D9F30" w:rsidR="00AE220A" w:rsidRPr="00E51C2A" w:rsidRDefault="00AE220A" w:rsidP="009232E9">
            <w:pPr>
              <w:rPr>
                <w:rFonts w:ascii="Montserrat" w:hAnsi="Montserrat" w:cs="Arial"/>
                <w:i/>
                <w:i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i/>
                <w:iCs/>
                <w:sz w:val="19"/>
                <w:szCs w:val="19"/>
                <w:lang w:val="fr-CH"/>
              </w:rPr>
              <w:t xml:space="preserve"> </w:t>
            </w:r>
            <w:proofErr w:type="gramStart"/>
            <w:r w:rsidRPr="00E51C2A">
              <w:rPr>
                <w:rFonts w:ascii="Montserrat" w:hAnsi="Montserrat" w:cs="Arial"/>
                <w:i/>
                <w:iCs/>
                <w:sz w:val="19"/>
                <w:szCs w:val="19"/>
                <w:lang w:val="fr-CH"/>
              </w:rPr>
              <w:t>heures</w:t>
            </w:r>
            <w:proofErr w:type="gramEnd"/>
            <w:r w:rsidRPr="00E51C2A">
              <w:rPr>
                <w:rFonts w:ascii="Montserrat" w:hAnsi="Montserrat" w:cs="Arial"/>
                <w:i/>
                <w:iCs/>
                <w:sz w:val="19"/>
                <w:szCs w:val="19"/>
                <w:lang w:val="fr-CH"/>
              </w:rPr>
              <w:t xml:space="preserve"> de 60 min.</w:t>
            </w:r>
          </w:p>
        </w:tc>
      </w:tr>
    </w:tbl>
    <w:p w14:paraId="23010F93" w14:textId="77777777" w:rsidR="00AE220A" w:rsidRPr="008B2394" w:rsidRDefault="00AE220A" w:rsidP="00AE220A">
      <w:pPr>
        <w:tabs>
          <w:tab w:val="left" w:pos="1080"/>
          <w:tab w:val="left" w:pos="5580"/>
        </w:tabs>
        <w:rPr>
          <w:rFonts w:ascii="Montserrat" w:hAnsi="Montserrat" w:cs="Arial"/>
          <w:sz w:val="12"/>
          <w:szCs w:val="12"/>
          <w:lang w:val="fr-CH"/>
        </w:rPr>
      </w:pPr>
    </w:p>
    <w:p w14:paraId="7C9A2610" w14:textId="77777777" w:rsidR="00023CC8" w:rsidRPr="00E51C2A" w:rsidRDefault="00AE220A" w:rsidP="00AE220A">
      <w:pPr>
        <w:tabs>
          <w:tab w:val="left" w:pos="5236"/>
        </w:tabs>
        <w:rPr>
          <w:rFonts w:ascii="Montserrat" w:hAnsi="Montserrat"/>
          <w:sz w:val="19"/>
          <w:szCs w:val="19"/>
          <w:lang w:val="fr-CH"/>
        </w:rPr>
      </w:pPr>
      <w:r w:rsidRPr="00E51C2A">
        <w:rPr>
          <w:rFonts w:ascii="Montserrat" w:hAnsi="Montserrat"/>
          <w:sz w:val="19"/>
          <w:szCs w:val="19"/>
          <w:lang w:val="fr-CH"/>
        </w:rPr>
        <w:t xml:space="preserve">L’obligation de la formation continue débute l’année suivant celle de l’agrégation </w:t>
      </w:r>
    </w:p>
    <w:p w14:paraId="7ABF40D6" w14:textId="2FF5334D" w:rsidR="00AE220A" w:rsidRPr="00E51C2A" w:rsidRDefault="00AE220A" w:rsidP="00AE220A">
      <w:pPr>
        <w:tabs>
          <w:tab w:val="left" w:pos="5236"/>
        </w:tabs>
        <w:rPr>
          <w:rFonts w:ascii="Montserrat" w:hAnsi="Montserrat"/>
          <w:sz w:val="19"/>
          <w:szCs w:val="19"/>
          <w:lang w:val="fr-CH"/>
        </w:rPr>
      </w:pPr>
      <w:r w:rsidRPr="00E51C2A">
        <w:rPr>
          <w:rFonts w:ascii="Montserrat" w:hAnsi="Montserrat"/>
          <w:sz w:val="19"/>
          <w:szCs w:val="19"/>
          <w:lang w:val="fr-CH"/>
        </w:rPr>
        <w:t>(</w:t>
      </w:r>
      <w:proofErr w:type="gramStart"/>
      <w:r w:rsidRPr="00E51C2A">
        <w:rPr>
          <w:rFonts w:ascii="Montserrat" w:hAnsi="Montserrat"/>
          <w:sz w:val="19"/>
          <w:szCs w:val="19"/>
          <w:lang w:val="fr-CH"/>
        </w:rPr>
        <w:t>exemple</w:t>
      </w:r>
      <w:proofErr w:type="gramEnd"/>
      <w:r w:rsidRPr="00E51C2A">
        <w:rPr>
          <w:rFonts w:ascii="Montserrat" w:hAnsi="Montserrat"/>
          <w:sz w:val="19"/>
          <w:szCs w:val="19"/>
          <w:lang w:val="fr-CH"/>
        </w:rPr>
        <w:t> : agrégation en 202</w:t>
      </w:r>
      <w:r w:rsidR="00032B73">
        <w:rPr>
          <w:rFonts w:ascii="Montserrat" w:hAnsi="Montserrat"/>
          <w:sz w:val="19"/>
          <w:szCs w:val="19"/>
          <w:lang w:val="fr-CH"/>
        </w:rPr>
        <w:t>5</w:t>
      </w:r>
      <w:r w:rsidRPr="00E51C2A">
        <w:rPr>
          <w:rFonts w:ascii="Montserrat" w:hAnsi="Montserrat"/>
          <w:sz w:val="19"/>
          <w:szCs w:val="19"/>
          <w:lang w:val="fr-CH"/>
        </w:rPr>
        <w:t>, obligation de formation continue commence en 202</w:t>
      </w:r>
      <w:r w:rsidR="00032B73">
        <w:rPr>
          <w:rFonts w:ascii="Montserrat" w:hAnsi="Montserrat"/>
          <w:sz w:val="19"/>
          <w:szCs w:val="19"/>
          <w:lang w:val="fr-CH"/>
        </w:rPr>
        <w:t>6</w:t>
      </w:r>
      <w:r w:rsidRPr="00E51C2A">
        <w:rPr>
          <w:rFonts w:ascii="Montserrat" w:hAnsi="Montserrat"/>
          <w:sz w:val="19"/>
          <w:szCs w:val="19"/>
          <w:lang w:val="fr-CH"/>
        </w:rPr>
        <w:t>).</w:t>
      </w:r>
    </w:p>
    <w:p w14:paraId="162738B2" w14:textId="77777777" w:rsidR="00AE220A" w:rsidRPr="008B2394" w:rsidRDefault="00AE220A" w:rsidP="00AE220A">
      <w:pPr>
        <w:tabs>
          <w:tab w:val="left" w:pos="5236"/>
        </w:tabs>
        <w:rPr>
          <w:rFonts w:ascii="Montserrat" w:hAnsi="Montserrat"/>
          <w:sz w:val="12"/>
          <w:szCs w:val="12"/>
          <w:lang w:val="fr-CH"/>
        </w:rPr>
      </w:pPr>
    </w:p>
    <w:p w14:paraId="79B6CE51" w14:textId="77777777" w:rsidR="00AE220A" w:rsidRDefault="00AE220A" w:rsidP="00AE220A">
      <w:pPr>
        <w:tabs>
          <w:tab w:val="left" w:pos="5236"/>
        </w:tabs>
        <w:rPr>
          <w:rFonts w:ascii="Montserrat" w:hAnsi="Montserrat"/>
          <w:sz w:val="19"/>
          <w:szCs w:val="19"/>
          <w:lang w:val="fr-CH"/>
        </w:rPr>
      </w:pPr>
      <w:r w:rsidRPr="00E51C2A">
        <w:rPr>
          <w:rFonts w:ascii="Montserrat" w:hAnsi="Montserrat"/>
          <w:sz w:val="19"/>
          <w:szCs w:val="19"/>
          <w:lang w:val="fr-CH"/>
        </w:rPr>
        <w:t>La seule exception concerne les thérapeutes membres d’associations conventionnées avec la Fondation ASCA. Vous trouverez la liste des associations sur MyASCA.</w:t>
      </w:r>
    </w:p>
    <w:p w14:paraId="66AD151F" w14:textId="77777777" w:rsidR="008B2394" w:rsidRPr="004241F5" w:rsidRDefault="008B2394" w:rsidP="00AE220A">
      <w:pPr>
        <w:tabs>
          <w:tab w:val="left" w:pos="5236"/>
        </w:tabs>
        <w:rPr>
          <w:rFonts w:ascii="Montserrat" w:hAnsi="Montserrat"/>
          <w:sz w:val="8"/>
          <w:szCs w:val="8"/>
          <w:lang w:val="fr-CH"/>
        </w:rPr>
      </w:pPr>
    </w:p>
    <w:bookmarkStart w:id="2" w:name="_Hlk207184608"/>
    <w:p w14:paraId="367B0D63" w14:textId="09840F55" w:rsidR="008B2394" w:rsidRPr="003F1F9A" w:rsidRDefault="008B2394" w:rsidP="008B2394">
      <w:pPr>
        <w:rPr>
          <w:rFonts w:ascii="Montserrat" w:hAnsi="Montserrat" w:cs="Arial"/>
          <w:b/>
          <w:color w:val="3DACCF"/>
          <w:sz w:val="19"/>
          <w:szCs w:val="19"/>
          <w:lang w:val="fr-CH"/>
        </w:rPr>
      </w:pPr>
      <w:r w:rsidRPr="003F1F9A">
        <w:rPr>
          <w:rFonts w:ascii="Montserrat" w:hAnsi="Montserrat" w:cs="Arial"/>
          <w:b/>
          <w:bCs/>
          <w:color w:val="3DACCF"/>
          <w:sz w:val="19"/>
          <w:szCs w:val="19"/>
          <w:lang w:val="de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3F1F9A">
        <w:rPr>
          <w:rFonts w:ascii="Montserrat" w:hAnsi="Montserrat" w:cs="Arial"/>
          <w:b/>
          <w:bCs/>
          <w:color w:val="3DACCF"/>
          <w:sz w:val="19"/>
          <w:szCs w:val="19"/>
          <w:lang w:val="fr-CH"/>
        </w:rPr>
        <w:instrText xml:space="preserve"> FORMCHECKBOX </w:instrText>
      </w:r>
      <w:r w:rsidRPr="003F1F9A">
        <w:rPr>
          <w:rFonts w:ascii="Montserrat" w:hAnsi="Montserrat" w:cs="Arial"/>
          <w:b/>
          <w:bCs/>
          <w:color w:val="3DACCF"/>
          <w:sz w:val="19"/>
          <w:szCs w:val="19"/>
          <w:lang w:val="de-CH"/>
        </w:rPr>
      </w:r>
      <w:r w:rsidRPr="003F1F9A">
        <w:rPr>
          <w:rFonts w:ascii="Montserrat" w:hAnsi="Montserrat" w:cs="Arial"/>
          <w:b/>
          <w:bCs/>
          <w:color w:val="3DACCF"/>
          <w:sz w:val="19"/>
          <w:szCs w:val="19"/>
          <w:lang w:val="de-CH"/>
        </w:rPr>
        <w:fldChar w:fldCharType="separate"/>
      </w:r>
      <w:r w:rsidRPr="003F1F9A">
        <w:rPr>
          <w:rFonts w:ascii="Montserrat" w:hAnsi="Montserrat" w:cs="Arial"/>
          <w:b/>
          <w:bCs/>
          <w:color w:val="3DACCF"/>
          <w:sz w:val="19"/>
          <w:szCs w:val="19"/>
          <w:lang w:val="de-CH"/>
        </w:rPr>
        <w:fldChar w:fldCharType="end"/>
      </w:r>
      <w:r w:rsidRPr="003F1F9A">
        <w:rPr>
          <w:rFonts w:ascii="Montserrat" w:hAnsi="Montserrat" w:cs="Arial"/>
          <w:b/>
          <w:bCs/>
          <w:color w:val="3DACCF"/>
          <w:sz w:val="19"/>
          <w:szCs w:val="19"/>
          <w:lang w:val="fr-CH"/>
        </w:rPr>
        <w:t xml:space="preserve"> </w:t>
      </w:r>
      <w:r w:rsidR="00532B0F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 xml:space="preserve">Demande d'enregistrement du certificat de branche (CB) de l'OrTra </w:t>
      </w:r>
      <w:r w:rsidR="00943685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>TC</w:t>
      </w:r>
      <w:r w:rsidR="00532B0F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 xml:space="preserve"> / certificat OrTra </w:t>
      </w:r>
      <w:r w:rsidR="00943685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>MA</w:t>
      </w:r>
      <w:r w:rsidR="00532B0F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>, d</w:t>
      </w:r>
      <w:r w:rsidR="00943685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>u</w:t>
      </w:r>
      <w:r w:rsidR="00532B0F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 xml:space="preserve"> diplôme fédéral ou d</w:t>
      </w:r>
      <w:r w:rsidR="00943685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>u</w:t>
      </w:r>
      <w:r w:rsidR="00532B0F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 xml:space="preserve"> brevet fédéral ci-joint avec des frais administratifs unique</w:t>
      </w:r>
      <w:r w:rsidR="00943685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>s</w:t>
      </w:r>
      <w:r w:rsidR="00532B0F" w:rsidRPr="003F1F9A">
        <w:rPr>
          <w:rFonts w:ascii="Montserrat" w:hAnsi="Montserrat" w:cs="Arial"/>
          <w:b/>
          <w:color w:val="3DACCF"/>
          <w:sz w:val="19"/>
          <w:szCs w:val="19"/>
          <w:lang w:val="fr-CH"/>
        </w:rPr>
        <w:t xml:space="preserve"> de Fr. 55.--</w:t>
      </w:r>
    </w:p>
    <w:bookmarkEnd w:id="2"/>
    <w:p w14:paraId="7515E877" w14:textId="77777777" w:rsidR="00AE220A" w:rsidRPr="004241F5" w:rsidRDefault="00AE220A" w:rsidP="00AE220A">
      <w:pPr>
        <w:tabs>
          <w:tab w:val="left" w:pos="1080"/>
          <w:tab w:val="left" w:pos="5580"/>
        </w:tabs>
        <w:rPr>
          <w:rFonts w:ascii="Montserrat" w:hAnsi="Montserrat" w:cs="Arial"/>
          <w:sz w:val="12"/>
          <w:szCs w:val="12"/>
          <w:lang w:val="fr-CH"/>
        </w:rPr>
      </w:pPr>
    </w:p>
    <w:p w14:paraId="648424EC" w14:textId="1366894F" w:rsidR="00AE220A" w:rsidRPr="00E51C2A" w:rsidRDefault="00A40A85" w:rsidP="00AE220A">
      <w:pPr>
        <w:tabs>
          <w:tab w:val="left" w:pos="1080"/>
          <w:tab w:val="left" w:pos="5580"/>
        </w:tabs>
        <w:rPr>
          <w:rFonts w:ascii="Montserrat" w:hAnsi="Montserrat" w:cs="Arial"/>
          <w:sz w:val="19"/>
          <w:szCs w:val="19"/>
          <w:lang w:val="fr-CH"/>
        </w:rPr>
      </w:pPr>
      <w:r w:rsidRPr="00F21CCF">
        <w:rPr>
          <w:rFonts w:ascii="Montserrat" w:hAnsi="Montserrat" w:cs="Arial"/>
          <w:b/>
          <w:bCs/>
          <w:color w:val="000000" w:themeColor="text1"/>
          <w:sz w:val="19"/>
          <w:szCs w:val="19"/>
          <w:lang w:val="de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 w:rsidRPr="00F21CCF">
        <w:rPr>
          <w:rFonts w:ascii="Montserrat" w:hAnsi="Montserrat" w:cs="Arial"/>
          <w:b/>
          <w:bCs/>
          <w:color w:val="000000" w:themeColor="text1"/>
          <w:sz w:val="19"/>
          <w:szCs w:val="19"/>
          <w:lang w:val="fr-CH"/>
        </w:rPr>
        <w:instrText xml:space="preserve"> FORMCHECKBOX </w:instrText>
      </w:r>
      <w:r w:rsidRPr="00F21CCF">
        <w:rPr>
          <w:rFonts w:ascii="Montserrat" w:hAnsi="Montserrat" w:cs="Arial"/>
          <w:b/>
          <w:bCs/>
          <w:color w:val="000000" w:themeColor="text1"/>
          <w:sz w:val="19"/>
          <w:szCs w:val="19"/>
          <w:lang w:val="de-CH"/>
        </w:rPr>
      </w:r>
      <w:r w:rsidRPr="00F21CCF">
        <w:rPr>
          <w:rFonts w:ascii="Montserrat" w:hAnsi="Montserrat" w:cs="Arial"/>
          <w:b/>
          <w:bCs/>
          <w:color w:val="000000" w:themeColor="text1"/>
          <w:sz w:val="19"/>
          <w:szCs w:val="19"/>
          <w:lang w:val="de-CH"/>
        </w:rPr>
        <w:fldChar w:fldCharType="separate"/>
      </w:r>
      <w:r w:rsidRPr="00F21CCF">
        <w:rPr>
          <w:rFonts w:ascii="Montserrat" w:hAnsi="Montserrat" w:cs="Arial"/>
          <w:b/>
          <w:bCs/>
          <w:color w:val="000000" w:themeColor="text1"/>
          <w:sz w:val="19"/>
          <w:szCs w:val="19"/>
          <w:lang w:val="de-CH"/>
        </w:rPr>
        <w:fldChar w:fldCharType="end"/>
      </w:r>
      <w:bookmarkEnd w:id="3"/>
      <w:r w:rsidRPr="00E51C2A">
        <w:rPr>
          <w:rFonts w:ascii="Montserrat" w:hAnsi="Montserrat" w:cs="Arial"/>
          <w:b/>
          <w:bCs/>
          <w:color w:val="009999"/>
          <w:sz w:val="19"/>
          <w:szCs w:val="19"/>
          <w:lang w:val="fr-CH"/>
        </w:rPr>
        <w:t xml:space="preserve"> </w:t>
      </w:r>
      <w:r w:rsidR="00AE220A" w:rsidRPr="00E51C2A">
        <w:rPr>
          <w:rFonts w:ascii="Montserrat" w:hAnsi="Montserrat" w:cs="Arial"/>
          <w:b/>
          <w:bCs/>
          <w:sz w:val="19"/>
          <w:szCs w:val="19"/>
          <w:lang w:val="fr-CH"/>
        </w:rPr>
        <w:t xml:space="preserve">En cochant cette case </w:t>
      </w:r>
      <w:r w:rsidR="00A96DCF">
        <w:rPr>
          <w:rFonts w:ascii="Montserrat" w:hAnsi="Montserrat" w:cs="Arial"/>
          <w:b/>
          <w:bCs/>
          <w:sz w:val="19"/>
          <w:szCs w:val="19"/>
          <w:lang w:val="fr-CH"/>
        </w:rPr>
        <w:t>ou</w:t>
      </w:r>
      <w:r w:rsidR="00AE220A" w:rsidRPr="00E51C2A">
        <w:rPr>
          <w:rFonts w:ascii="Montserrat" w:hAnsi="Montserrat" w:cs="Arial"/>
          <w:b/>
          <w:bCs/>
          <w:sz w:val="19"/>
          <w:szCs w:val="19"/>
          <w:lang w:val="fr-CH"/>
        </w:rPr>
        <w:t xml:space="preserve"> en signant,</w:t>
      </w:r>
      <w:r w:rsidR="00AE220A" w:rsidRPr="00E51C2A">
        <w:rPr>
          <w:rFonts w:ascii="Montserrat" w:hAnsi="Montserrat" w:cs="Arial"/>
          <w:sz w:val="19"/>
          <w:szCs w:val="19"/>
          <w:lang w:val="fr-CH"/>
        </w:rPr>
        <w:t xml:space="preserve"> </w:t>
      </w:r>
      <w:r w:rsidR="00AE220A" w:rsidRPr="00E51C2A">
        <w:rPr>
          <w:rFonts w:ascii="Montserrat" w:hAnsi="Montserrat" w:cs="Arial"/>
          <w:b/>
          <w:bCs/>
          <w:sz w:val="19"/>
          <w:szCs w:val="19"/>
          <w:lang w:val="fr-CH"/>
        </w:rPr>
        <w:t xml:space="preserve">je certifie que </w:t>
      </w:r>
      <w:r w:rsidR="00943685">
        <w:rPr>
          <w:rFonts w:ascii="Montserrat" w:hAnsi="Montserrat" w:cs="Arial"/>
          <w:b/>
          <w:bCs/>
          <w:sz w:val="19"/>
          <w:szCs w:val="19"/>
          <w:lang w:val="fr-CH"/>
        </w:rPr>
        <w:t>m</w:t>
      </w:r>
      <w:r w:rsidR="00AE220A" w:rsidRPr="00E51C2A">
        <w:rPr>
          <w:rFonts w:ascii="Montserrat" w:hAnsi="Montserrat" w:cs="Arial"/>
          <w:b/>
          <w:bCs/>
          <w:sz w:val="19"/>
          <w:szCs w:val="19"/>
          <w:lang w:val="fr-CH"/>
        </w:rPr>
        <w:t>es informations sont correctes, que la formation continue est conforme aux règlements de l’ASCA et que je n’ai aucune inscription au casier judiciaire ou de procédure pénale ouverte contre moi.</w:t>
      </w:r>
    </w:p>
    <w:p w14:paraId="3C897024" w14:textId="77777777" w:rsidR="00AE220A" w:rsidRPr="00E51C2A" w:rsidRDefault="00AE220A" w:rsidP="00AE220A">
      <w:pPr>
        <w:tabs>
          <w:tab w:val="center" w:leader="dot" w:pos="2880"/>
          <w:tab w:val="left" w:pos="3420"/>
          <w:tab w:val="left" w:leader="dot" w:pos="9180"/>
        </w:tabs>
        <w:rPr>
          <w:rFonts w:ascii="Montserrat" w:hAnsi="Montserrat" w:cs="Arial"/>
          <w:sz w:val="19"/>
          <w:szCs w:val="19"/>
          <w:lang w:val="fr-CH"/>
        </w:rPr>
      </w:pPr>
    </w:p>
    <w:tbl>
      <w:tblPr>
        <w:tblW w:w="10087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3780"/>
        <w:gridCol w:w="5047"/>
      </w:tblGrid>
      <w:tr w:rsidR="00AE220A" w:rsidRPr="00E51C2A" w14:paraId="705092A6" w14:textId="77777777" w:rsidTr="009232E9">
        <w:trPr>
          <w:trHeight w:val="397"/>
        </w:trPr>
        <w:tc>
          <w:tcPr>
            <w:tcW w:w="1260" w:type="dxa"/>
            <w:vAlign w:val="center"/>
          </w:tcPr>
          <w:p w14:paraId="7F9FD8F6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bCs/>
                <w:sz w:val="19"/>
                <w:szCs w:val="19"/>
                <w:lang w:val="fr-CH"/>
              </w:rPr>
              <w:t>Date :</w:t>
            </w:r>
          </w:p>
        </w:tc>
        <w:tc>
          <w:tcPr>
            <w:tcW w:w="3780" w:type="dxa"/>
            <w:vAlign w:val="center"/>
          </w:tcPr>
          <w:p w14:paraId="325344F0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sz w:val="19"/>
                <w:szCs w:val="19"/>
                <w:lang w:val="fr-CH"/>
              </w:rPr>
              <w:fldChar w:fldCharType="end"/>
            </w:r>
          </w:p>
        </w:tc>
        <w:tc>
          <w:tcPr>
            <w:tcW w:w="5047" w:type="dxa"/>
            <w:vAlign w:val="center"/>
          </w:tcPr>
          <w:p w14:paraId="3F88707F" w14:textId="77777777" w:rsidR="00AE220A" w:rsidRPr="00E51C2A" w:rsidRDefault="00AE220A" w:rsidP="009232E9">
            <w:pPr>
              <w:tabs>
                <w:tab w:val="left" w:pos="5580"/>
              </w:tabs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pP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t>Signature : 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instrText xml:space="preserve"> FORMTEXT </w:instrTex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separate"/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noProof/>
                <w:sz w:val="19"/>
                <w:szCs w:val="19"/>
                <w:lang w:val="fr-CH"/>
              </w:rPr>
              <w:t> </w:t>
            </w:r>
            <w:r w:rsidRPr="00E51C2A">
              <w:rPr>
                <w:rFonts w:ascii="Montserrat" w:hAnsi="Montserrat" w:cs="Arial"/>
                <w:b/>
                <w:sz w:val="19"/>
                <w:szCs w:val="19"/>
                <w:lang w:val="fr-CH"/>
              </w:rPr>
              <w:fldChar w:fldCharType="end"/>
            </w:r>
          </w:p>
        </w:tc>
      </w:tr>
    </w:tbl>
    <w:p w14:paraId="2CDC7541" w14:textId="77777777" w:rsidR="00AE220A" w:rsidRPr="00BC71FF" w:rsidRDefault="00AE220A" w:rsidP="00AE220A">
      <w:pPr>
        <w:tabs>
          <w:tab w:val="center" w:leader="dot" w:pos="2880"/>
          <w:tab w:val="left" w:pos="3420"/>
          <w:tab w:val="left" w:leader="dot" w:pos="9180"/>
        </w:tabs>
        <w:rPr>
          <w:rFonts w:ascii="Montserrat" w:hAnsi="Montserrat" w:cs="Arial"/>
          <w:sz w:val="10"/>
          <w:szCs w:val="10"/>
          <w:lang w:val="de-CH"/>
        </w:rPr>
      </w:pPr>
    </w:p>
    <w:tbl>
      <w:tblPr>
        <w:tblW w:w="10173" w:type="dxa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10173"/>
      </w:tblGrid>
      <w:tr w:rsidR="00AE220A" w:rsidRPr="00E51C2A" w14:paraId="13050E04" w14:textId="77777777" w:rsidTr="00822CAD">
        <w:trPr>
          <w:trHeight w:val="454"/>
        </w:trPr>
        <w:tc>
          <w:tcPr>
            <w:tcW w:w="10173" w:type="dxa"/>
            <w:shd w:val="clear" w:color="auto" w:fill="97D2E5"/>
            <w:vAlign w:val="center"/>
          </w:tcPr>
          <w:p w14:paraId="208B172E" w14:textId="45B6E817" w:rsidR="00AE220A" w:rsidRPr="00E51C2A" w:rsidRDefault="004241F5" w:rsidP="009232E9">
            <w:pPr>
              <w:tabs>
                <w:tab w:val="center" w:leader="dot" w:pos="2880"/>
                <w:tab w:val="left" w:pos="3420"/>
                <w:tab w:val="left" w:leader="dot" w:pos="9180"/>
              </w:tabs>
              <w:spacing w:line="260" w:lineRule="exact"/>
              <w:rPr>
                <w:rFonts w:ascii="Montserrat" w:hAnsi="Montserrat" w:cs="Arial"/>
                <w:b/>
                <w:color w:val="FFFFFF"/>
                <w:sz w:val="19"/>
                <w:szCs w:val="19"/>
                <w:lang w:val="fr-CH"/>
              </w:rPr>
            </w:pPr>
            <w:bookmarkStart w:id="4" w:name="_Hlk46325327"/>
            <w:r w:rsidRPr="004241F5">
              <w:rPr>
                <w:rFonts w:ascii="Montserrat" w:hAnsi="Montserrat" w:cs="Arial"/>
                <w:b/>
                <w:color w:val="FFFFFF"/>
                <w:sz w:val="19"/>
                <w:szCs w:val="19"/>
                <w:lang w:val="fr-CH"/>
              </w:rPr>
              <w:t xml:space="preserve">IMPORTANT : envoyer un </w:t>
            </w:r>
            <w:proofErr w:type="gramStart"/>
            <w:r w:rsidRPr="004241F5">
              <w:rPr>
                <w:rFonts w:ascii="Montserrat" w:hAnsi="Montserrat" w:cs="Arial"/>
                <w:b/>
                <w:color w:val="FFFFFF"/>
                <w:sz w:val="19"/>
                <w:szCs w:val="19"/>
                <w:lang w:val="fr-CH"/>
              </w:rPr>
              <w:t>e-mail</w:t>
            </w:r>
            <w:proofErr w:type="gramEnd"/>
            <w:r w:rsidRPr="004241F5">
              <w:rPr>
                <w:rFonts w:ascii="Montserrat" w:hAnsi="Montserrat" w:cs="Arial"/>
                <w:b/>
                <w:color w:val="FFFFFF"/>
                <w:sz w:val="19"/>
                <w:szCs w:val="19"/>
                <w:lang w:val="fr-CH"/>
              </w:rPr>
              <w:t xml:space="preserve"> à </w:t>
            </w:r>
            <w:hyperlink r:id="rId11" w:history="1">
              <w:r w:rsidR="007F1490" w:rsidRPr="007F1490">
                <w:rPr>
                  <w:rStyle w:val="Hyperlink"/>
                  <w:rFonts w:ascii="Montserrat" w:hAnsi="Montserrat" w:cs="Arial"/>
                  <w:b/>
                  <w:color w:val="FFFFFF" w:themeColor="background1"/>
                  <w:sz w:val="19"/>
                  <w:szCs w:val="19"/>
                  <w:lang w:val="fr-CH"/>
                </w:rPr>
                <w:t>formation.continue@asca.ch</w:t>
              </w:r>
            </w:hyperlink>
            <w:r w:rsidRPr="004241F5">
              <w:rPr>
                <w:rFonts w:ascii="Montserrat" w:hAnsi="Montserrat" w:cs="Arial"/>
                <w:b/>
                <w:color w:val="FFFFFF"/>
                <w:sz w:val="19"/>
                <w:szCs w:val="19"/>
                <w:lang w:val="fr-CH"/>
              </w:rPr>
              <w:t xml:space="preserve"> (un seul fichier PDF regroupant les justificatifs et le formulaire de contrôle)</w:t>
            </w:r>
          </w:p>
        </w:tc>
      </w:tr>
      <w:bookmarkEnd w:id="4"/>
    </w:tbl>
    <w:p w14:paraId="74688606" w14:textId="77777777" w:rsidR="0014521E" w:rsidRPr="00E51C2A" w:rsidRDefault="0014521E" w:rsidP="004241F5">
      <w:pPr>
        <w:spacing w:before="40" w:after="40"/>
        <w:rPr>
          <w:rFonts w:ascii="Montserrat" w:hAnsi="Montserrat" w:cs="Arial"/>
          <w:b/>
          <w:color w:val="FFFFFF" w:themeColor="background1"/>
          <w:sz w:val="19"/>
          <w:szCs w:val="19"/>
        </w:rPr>
      </w:pPr>
    </w:p>
    <w:sectPr w:rsidR="0014521E" w:rsidRPr="00E51C2A" w:rsidSect="00A40A85">
      <w:footerReference w:type="default" r:id="rId12"/>
      <w:headerReference w:type="first" r:id="rId13"/>
      <w:footerReference w:type="first" r:id="rId14"/>
      <w:pgSz w:w="11906" w:h="16838" w:code="9"/>
      <w:pgMar w:top="567" w:right="851" w:bottom="249" w:left="851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45269" w14:textId="77777777" w:rsidR="0004310F" w:rsidRDefault="0004310F">
      <w:r>
        <w:separator/>
      </w:r>
    </w:p>
  </w:endnote>
  <w:endnote w:type="continuationSeparator" w:id="0">
    <w:p w14:paraId="054AE241" w14:textId="77777777" w:rsidR="0004310F" w:rsidRDefault="00043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B538" w14:textId="70FE31BF" w:rsidR="00DE7B8A" w:rsidRPr="00F21CCF" w:rsidRDefault="00AE220A" w:rsidP="002B6C02">
    <w:pPr>
      <w:jc w:val="both"/>
      <w:rPr>
        <w:rFonts w:ascii="Montserrat" w:hAnsi="Montserrat"/>
        <w:color w:val="000000" w:themeColor="text1"/>
        <w:sz w:val="16"/>
        <w:szCs w:val="16"/>
        <w:lang w:val="fr-CH" w:eastAsia="en-US"/>
      </w:rPr>
    </w:pPr>
    <w:r w:rsidRPr="00F21CCF">
      <w:rPr>
        <w:rFonts w:ascii="Montserrat" w:hAnsi="Montserrat"/>
        <w:b/>
        <w:bCs/>
        <w:color w:val="000000" w:themeColor="text1"/>
        <w:sz w:val="16"/>
        <w:szCs w:val="16"/>
        <w:lang w:val="fr-CH"/>
      </w:rPr>
      <w:t>Fondation ASCA</w:t>
    </w:r>
    <w:r w:rsidRPr="00F21CCF">
      <w:rPr>
        <w:rFonts w:ascii="Montserrat" w:hAnsi="Montserrat"/>
        <w:color w:val="000000" w:themeColor="text1"/>
        <w:sz w:val="16"/>
        <w:szCs w:val="16"/>
        <w:lang w:val="fr-CH"/>
      </w:rPr>
      <w:t xml:space="preserve"> Avenue de la gare 12</w:t>
    </w:r>
    <w:r w:rsidRPr="00F21CCF">
      <w:rPr>
        <w:rFonts w:ascii="Montserrat" w:hAnsi="Montserrat"/>
        <w:b/>
        <w:bCs/>
        <w:color w:val="000000" w:themeColor="text1"/>
        <w:sz w:val="16"/>
        <w:szCs w:val="16"/>
        <w:lang w:val="fr-CH"/>
      </w:rPr>
      <w:t xml:space="preserve"> I </w:t>
    </w:r>
    <w:r w:rsidRPr="00F21CCF">
      <w:rPr>
        <w:rFonts w:ascii="Montserrat" w:hAnsi="Montserrat"/>
        <w:color w:val="000000" w:themeColor="text1"/>
        <w:sz w:val="16"/>
        <w:szCs w:val="16"/>
        <w:lang w:val="fr-CH"/>
      </w:rPr>
      <w:t xml:space="preserve">Case postale </w:t>
    </w:r>
    <w:r w:rsidRPr="00F21CCF">
      <w:rPr>
        <w:rFonts w:ascii="Montserrat" w:hAnsi="Montserrat"/>
        <w:b/>
        <w:bCs/>
        <w:color w:val="000000" w:themeColor="text1"/>
        <w:sz w:val="16"/>
        <w:szCs w:val="16"/>
        <w:lang w:val="fr-CH"/>
      </w:rPr>
      <w:t xml:space="preserve">I </w:t>
    </w:r>
    <w:r w:rsidRPr="00F21CCF">
      <w:rPr>
        <w:rFonts w:ascii="Montserrat" w:hAnsi="Montserrat"/>
        <w:color w:val="000000" w:themeColor="text1"/>
        <w:sz w:val="16"/>
        <w:szCs w:val="16"/>
        <w:lang w:val="fr-CH"/>
      </w:rPr>
      <w:t>1701 Fribourg</w:t>
    </w:r>
    <w:r w:rsidRPr="00F21CCF">
      <w:rPr>
        <w:rFonts w:ascii="Montserrat" w:hAnsi="Montserrat"/>
        <w:b/>
        <w:bCs/>
        <w:color w:val="000000" w:themeColor="text1"/>
        <w:sz w:val="16"/>
        <w:szCs w:val="16"/>
        <w:lang w:val="fr-CH"/>
      </w:rPr>
      <w:t xml:space="preserve"> I </w:t>
    </w:r>
    <w:r w:rsidRPr="00F21CCF">
      <w:rPr>
        <w:rFonts w:ascii="Montserrat" w:hAnsi="Montserrat"/>
        <w:color w:val="000000" w:themeColor="text1"/>
        <w:sz w:val="16"/>
        <w:szCs w:val="16"/>
        <w:lang w:val="fr-CH"/>
      </w:rPr>
      <w:t>Tel 026 351 10 10</w:t>
    </w:r>
    <w:r w:rsidRPr="00F21CCF">
      <w:rPr>
        <w:rFonts w:ascii="Montserrat" w:hAnsi="Montserrat"/>
        <w:b/>
        <w:bCs/>
        <w:color w:val="000000" w:themeColor="text1"/>
        <w:sz w:val="16"/>
        <w:szCs w:val="16"/>
        <w:lang w:val="fr-CH"/>
      </w:rPr>
      <w:t xml:space="preserve"> I </w:t>
    </w:r>
    <w:r w:rsidRPr="00F21CCF">
      <w:rPr>
        <w:rFonts w:ascii="Montserrat" w:hAnsi="Montserrat"/>
        <w:color w:val="000000" w:themeColor="text1"/>
        <w:sz w:val="16"/>
        <w:szCs w:val="16"/>
        <w:lang w:val="fr-CH"/>
      </w:rPr>
      <w:t>fondation@asca.ch</w:t>
    </w:r>
    <w:r w:rsidRPr="00F21CCF">
      <w:rPr>
        <w:rFonts w:ascii="Montserrat" w:hAnsi="Montserrat"/>
        <w:b/>
        <w:bCs/>
        <w:color w:val="000000" w:themeColor="text1"/>
        <w:sz w:val="16"/>
        <w:szCs w:val="16"/>
        <w:lang w:val="fr-CH"/>
      </w:rPr>
      <w:t xml:space="preserve"> I </w:t>
    </w:r>
    <w:r w:rsidRPr="00F21CCF">
      <w:rPr>
        <w:rFonts w:ascii="Montserrat" w:hAnsi="Montserrat"/>
        <w:color w:val="000000" w:themeColor="text1"/>
        <w:sz w:val="16"/>
        <w:szCs w:val="16"/>
        <w:lang w:val="fr-CH"/>
      </w:rPr>
      <w:t>www.asca.ch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71D8" w14:textId="03F9D72C" w:rsidR="001B2298" w:rsidRPr="00F21CCF" w:rsidRDefault="00AE220A" w:rsidP="001B2298">
    <w:pPr>
      <w:jc w:val="both"/>
      <w:rPr>
        <w:rFonts w:ascii="Montserrat" w:hAnsi="Montserrat"/>
        <w:sz w:val="16"/>
        <w:szCs w:val="16"/>
        <w:lang w:val="fr-CH" w:eastAsia="en-US"/>
      </w:rPr>
    </w:pPr>
    <w:r w:rsidRPr="00F21CCF">
      <w:rPr>
        <w:rFonts w:ascii="Montserrat" w:hAnsi="Montserrat"/>
        <w:b/>
        <w:bCs/>
        <w:sz w:val="16"/>
        <w:szCs w:val="16"/>
        <w:lang w:val="fr-CH"/>
      </w:rPr>
      <w:t>Fondation ASCA</w:t>
    </w:r>
    <w:r w:rsidRPr="00F21CCF">
      <w:rPr>
        <w:rFonts w:ascii="Montserrat" w:hAnsi="Montserrat"/>
        <w:sz w:val="16"/>
        <w:szCs w:val="16"/>
        <w:lang w:val="fr-CH"/>
      </w:rPr>
      <w:t xml:space="preserve"> Avenue de la gare 12</w:t>
    </w:r>
    <w:r w:rsidRPr="00F21CCF">
      <w:rPr>
        <w:rFonts w:ascii="Montserrat" w:hAnsi="Montserrat"/>
        <w:b/>
        <w:bCs/>
        <w:sz w:val="16"/>
        <w:szCs w:val="16"/>
        <w:lang w:val="fr-CH"/>
      </w:rPr>
      <w:t xml:space="preserve"> I </w:t>
    </w:r>
    <w:r w:rsidRPr="00F21CCF">
      <w:rPr>
        <w:rFonts w:ascii="Montserrat" w:hAnsi="Montserrat"/>
        <w:sz w:val="16"/>
        <w:szCs w:val="16"/>
        <w:lang w:val="fr-CH"/>
      </w:rPr>
      <w:t xml:space="preserve">Case postale </w:t>
    </w:r>
    <w:r w:rsidRPr="00F21CCF">
      <w:rPr>
        <w:rFonts w:ascii="Montserrat" w:hAnsi="Montserrat"/>
        <w:b/>
        <w:bCs/>
        <w:sz w:val="16"/>
        <w:szCs w:val="16"/>
        <w:lang w:val="fr-CH"/>
      </w:rPr>
      <w:t xml:space="preserve">I </w:t>
    </w:r>
    <w:r w:rsidRPr="00F21CCF">
      <w:rPr>
        <w:rFonts w:ascii="Montserrat" w:hAnsi="Montserrat"/>
        <w:sz w:val="16"/>
        <w:szCs w:val="16"/>
        <w:lang w:val="fr-CH"/>
      </w:rPr>
      <w:t>1701 Fribourg</w:t>
    </w:r>
    <w:r w:rsidRPr="00F21CCF">
      <w:rPr>
        <w:rFonts w:ascii="Montserrat" w:hAnsi="Montserrat"/>
        <w:b/>
        <w:bCs/>
        <w:sz w:val="16"/>
        <w:szCs w:val="16"/>
        <w:lang w:val="fr-CH"/>
      </w:rPr>
      <w:t xml:space="preserve"> I </w:t>
    </w:r>
    <w:r w:rsidRPr="00F21CCF">
      <w:rPr>
        <w:rFonts w:ascii="Montserrat" w:hAnsi="Montserrat"/>
        <w:sz w:val="16"/>
        <w:szCs w:val="16"/>
        <w:lang w:val="fr-CH"/>
      </w:rPr>
      <w:t>Tel 026 351 10 10</w:t>
    </w:r>
    <w:r w:rsidRPr="00F21CCF">
      <w:rPr>
        <w:rFonts w:ascii="Montserrat" w:hAnsi="Montserrat"/>
        <w:b/>
        <w:bCs/>
        <w:sz w:val="16"/>
        <w:szCs w:val="16"/>
        <w:lang w:val="fr-CH"/>
      </w:rPr>
      <w:t xml:space="preserve"> I </w:t>
    </w:r>
    <w:r w:rsidRPr="00F21CCF">
      <w:rPr>
        <w:rFonts w:ascii="Montserrat" w:hAnsi="Montserrat"/>
        <w:sz w:val="16"/>
        <w:szCs w:val="16"/>
        <w:lang w:val="fr-CH"/>
      </w:rPr>
      <w:t>fondation@asca.ch</w:t>
    </w:r>
    <w:r w:rsidRPr="00F21CCF">
      <w:rPr>
        <w:rFonts w:ascii="Montserrat" w:hAnsi="Montserrat"/>
        <w:b/>
        <w:bCs/>
        <w:sz w:val="16"/>
        <w:szCs w:val="16"/>
        <w:lang w:val="fr-CH"/>
      </w:rPr>
      <w:t xml:space="preserve"> I </w:t>
    </w:r>
    <w:r w:rsidRPr="00F21CCF">
      <w:rPr>
        <w:rFonts w:ascii="Montserrat" w:hAnsi="Montserrat"/>
        <w:sz w:val="16"/>
        <w:szCs w:val="16"/>
        <w:lang w:val="fr-CH"/>
      </w:rPr>
      <w:t>www.asca.ch</w:t>
    </w:r>
  </w:p>
  <w:p w14:paraId="6E91DFC9" w14:textId="1C9B6222" w:rsidR="007F719B" w:rsidRPr="00AE220A" w:rsidRDefault="007F719B" w:rsidP="001F7313">
    <w:pPr>
      <w:jc w:val="both"/>
      <w:rPr>
        <w:rFonts w:ascii="Montserrat Light" w:hAnsi="Montserrat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63A2" w14:textId="77777777" w:rsidR="0004310F" w:rsidRDefault="0004310F">
      <w:r>
        <w:separator/>
      </w:r>
    </w:p>
  </w:footnote>
  <w:footnote w:type="continuationSeparator" w:id="0">
    <w:p w14:paraId="6ACCB93C" w14:textId="77777777" w:rsidR="0004310F" w:rsidRDefault="00043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483D" w14:textId="0C2D91F0" w:rsidR="008A125A" w:rsidRPr="00032B73" w:rsidRDefault="004241F5" w:rsidP="00032B73">
    <w:r>
      <w:rPr>
        <w:noProof/>
      </w:rPr>
      <w:drawing>
        <wp:anchor distT="0" distB="0" distL="114300" distR="114300" simplePos="0" relativeHeight="251672576" behindDoc="0" locked="0" layoutInCell="1" allowOverlap="1" wp14:anchorId="702800F4" wp14:editId="5AB77CE6">
          <wp:simplePos x="0" y="0"/>
          <wp:positionH relativeFrom="margin">
            <wp:posOffset>-114300</wp:posOffset>
          </wp:positionH>
          <wp:positionV relativeFrom="paragraph">
            <wp:posOffset>-203835</wp:posOffset>
          </wp:positionV>
          <wp:extent cx="1428750" cy="789940"/>
          <wp:effectExtent l="0" t="0" r="0" b="0"/>
          <wp:wrapNone/>
          <wp:docPr id="505377997" name="Image 505377997" descr="Une image contenant texte, clipart, graphiques vectoriels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texte, clipart, graphiques vectoriels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1CCF"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2F48564" wp14:editId="4B44599C">
              <wp:simplePos x="0" y="0"/>
              <wp:positionH relativeFrom="column">
                <wp:posOffset>1539875</wp:posOffset>
              </wp:positionH>
              <wp:positionV relativeFrom="paragraph">
                <wp:posOffset>-396240</wp:posOffset>
              </wp:positionV>
              <wp:extent cx="5039360" cy="949325"/>
              <wp:effectExtent l="0" t="0" r="8890" b="3175"/>
              <wp:wrapNone/>
              <wp:docPr id="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360" cy="949325"/>
                      </a:xfrm>
                      <a:prstGeom prst="rect">
                        <a:avLst/>
                      </a:prstGeom>
                      <a:solidFill>
                        <a:srgbClr val="97D2E5"/>
                      </a:solidFill>
                      <a:ln>
                        <a:noFill/>
                      </a:ln>
                    </wps:spPr>
                    <wps:txbx>
                      <w:txbxContent>
                        <w:p w14:paraId="3C5C5EA2" w14:textId="77777777" w:rsidR="00F21CCF" w:rsidRPr="00F21CCF" w:rsidRDefault="00F21CCF" w:rsidP="00F21CCF">
                          <w:pPr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</w:pPr>
                          <w:r w:rsidRPr="00F21CCF"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 xml:space="preserve">                    </w:t>
                          </w:r>
                        </w:p>
                        <w:p w14:paraId="1E1FA1FF" w14:textId="1CEAF793" w:rsidR="006B5841" w:rsidRDefault="006B5841" w:rsidP="004241F5">
                          <w:pPr>
                            <w:jc w:val="both"/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</w:pPr>
                          <w:r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 xml:space="preserve">   </w:t>
                          </w:r>
                          <w:r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>VERSION MAIL</w:t>
                          </w:r>
                          <w:r w:rsidR="004241F5"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 xml:space="preserve">  </w:t>
                          </w:r>
                          <w:r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 xml:space="preserve">  </w:t>
                          </w:r>
                          <w:r w:rsidR="004241F5"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 xml:space="preserve">                        </w:t>
                          </w:r>
                          <w:r w:rsidR="00F21CCF"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>RCC</w:t>
                          </w:r>
                          <w:r w:rsidR="00F21CCF" w:rsidRPr="00F21CCF">
                            <w:rPr>
                              <w:rFonts w:ascii="Montserrat" w:hAnsi="Montserrat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 xml:space="preserve"> Nr.</w:t>
                          </w:r>
                          <w:r w:rsidR="00F21CCF" w:rsidRPr="00F21CCF">
                            <w:rPr>
                              <w:rFonts w:ascii="Montserrat" w:hAnsi="Montserrat" w:cs="Arial"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 xml:space="preserve"> </w:t>
                          </w:r>
                          <w:r w:rsidR="00F21CCF" w:rsidRPr="00F21CCF">
                            <w:rPr>
                              <w:rFonts w:ascii="Montserrat" w:hAnsi="Montserrat" w:cs="Arial"/>
                              <w:color w:val="FFFFFF" w:themeColor="background1"/>
                              <w:sz w:val="8"/>
                              <w:szCs w:val="16"/>
                              <w:lang w:val="fr-CH"/>
                            </w:rPr>
                            <w:t>………….…………………….…………………………..……………….…………….</w:t>
                          </w:r>
                        </w:p>
                        <w:p w14:paraId="33C0B782" w14:textId="77777777" w:rsidR="004241F5" w:rsidRDefault="00F21CCF" w:rsidP="004241F5">
                          <w:pPr>
                            <w:jc w:val="right"/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</w:pPr>
                          <w:r w:rsidRPr="00F21CCF"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 xml:space="preserve">FORMULAIRE DE CONTRÔLE </w:t>
                          </w:r>
                        </w:p>
                        <w:p w14:paraId="2EC92E95" w14:textId="157B3C30" w:rsidR="00F21CCF" w:rsidRPr="00F21CCF" w:rsidRDefault="00F21CCF" w:rsidP="004241F5">
                          <w:pPr>
                            <w:jc w:val="right"/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</w:pPr>
                          <w:r w:rsidRPr="00F21CCF">
                            <w:rPr>
                              <w:rFonts w:ascii="Montserrat" w:hAnsi="Montserrat" w:cs="Arial"/>
                              <w:b/>
                              <w:color w:val="FFFFFF" w:themeColor="background1"/>
                              <w:sz w:val="28"/>
                              <w:szCs w:val="28"/>
                              <w:lang w:val="fr-CH"/>
                            </w:rPr>
                            <w:t>DE LA FORMATION CONTINUE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F48564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121.25pt;margin-top:-31.2pt;width:396.8pt;height:7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" fillcolor="#97d2e5" stroked="f">
              <v:textbox>
                <w:txbxContent>
                  <w:p w14:paraId="3C5C5EA2" w14:textId="77777777" w:rsidR="00F21CCF" w:rsidRPr="00F21CCF" w:rsidRDefault="00F21CCF" w:rsidP="00F21CCF">
                    <w:pPr>
                      <w:jc w:val="center"/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fr-CH"/>
                      </w:rPr>
                    </w:pPr>
                    <w:r w:rsidRPr="00F21CCF"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fr-CH"/>
                      </w:rPr>
                      <w:t xml:space="preserve">                    </w:t>
                    </w:r>
                  </w:p>
                  <w:p w14:paraId="1E1FA1FF" w14:textId="1CEAF793" w:rsidR="006B5841" w:rsidRDefault="006B5841" w:rsidP="004241F5">
                    <w:pPr>
                      <w:jc w:val="both"/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</w:pPr>
                    <w:r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  <w:t xml:space="preserve">   </w:t>
                    </w:r>
                    <w:r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  <w:t>VERSION MAIL</w:t>
                    </w:r>
                    <w:r w:rsidR="004241F5"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  <w:t xml:space="preserve">  </w:t>
                    </w:r>
                    <w:r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  <w:t xml:space="preserve">  </w:t>
                    </w:r>
                    <w:r w:rsidR="004241F5"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  <w:t xml:space="preserve">                        </w:t>
                    </w:r>
                    <w:r w:rsidR="00F21CCF"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fr-CH"/>
                      </w:rPr>
                      <w:t>RCC</w:t>
                    </w:r>
                    <w:r w:rsidR="00F21CCF" w:rsidRPr="00F21CCF">
                      <w:rPr>
                        <w:rFonts w:ascii="Montserrat" w:hAnsi="Montserrat" w:cs="Arial"/>
                        <w:b/>
                        <w:bCs/>
                        <w:color w:val="FFFFFF" w:themeColor="background1"/>
                        <w:sz w:val="28"/>
                        <w:szCs w:val="28"/>
                        <w:lang w:val="fr-CH"/>
                      </w:rPr>
                      <w:t xml:space="preserve"> Nr.</w:t>
                    </w:r>
                    <w:r w:rsidR="00F21CCF" w:rsidRPr="00F21CCF">
                      <w:rPr>
                        <w:rFonts w:ascii="Montserrat" w:hAnsi="Montserrat" w:cs="Arial"/>
                        <w:color w:val="FFFFFF" w:themeColor="background1"/>
                        <w:sz w:val="28"/>
                        <w:szCs w:val="28"/>
                        <w:lang w:val="fr-CH"/>
                      </w:rPr>
                      <w:t xml:space="preserve"> </w:t>
                    </w:r>
                    <w:r w:rsidR="00F21CCF" w:rsidRPr="00F21CCF">
                      <w:rPr>
                        <w:rFonts w:ascii="Montserrat" w:hAnsi="Montserrat" w:cs="Arial"/>
                        <w:color w:val="FFFFFF" w:themeColor="background1"/>
                        <w:sz w:val="8"/>
                        <w:szCs w:val="16"/>
                        <w:lang w:val="fr-CH"/>
                      </w:rPr>
                      <w:t>………….…………………….…………………………..……………….…………….</w:t>
                    </w:r>
                  </w:p>
                  <w:p w14:paraId="33C0B782" w14:textId="77777777" w:rsidR="004241F5" w:rsidRDefault="00F21CCF" w:rsidP="004241F5">
                    <w:pPr>
                      <w:jc w:val="right"/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</w:pPr>
                    <w:r w:rsidRPr="00F21CCF"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  <w:t xml:space="preserve">FORMULAIRE DE CONTRÔLE </w:t>
                    </w:r>
                  </w:p>
                  <w:p w14:paraId="2EC92E95" w14:textId="157B3C30" w:rsidR="00F21CCF" w:rsidRPr="00F21CCF" w:rsidRDefault="00F21CCF" w:rsidP="004241F5">
                    <w:pPr>
                      <w:jc w:val="right"/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</w:pPr>
                    <w:r w:rsidRPr="00F21CCF">
                      <w:rPr>
                        <w:rFonts w:ascii="Montserrat" w:hAnsi="Montserrat" w:cs="Arial"/>
                        <w:b/>
                        <w:color w:val="FFFFFF" w:themeColor="background1"/>
                        <w:sz w:val="28"/>
                        <w:szCs w:val="28"/>
                        <w:lang w:val="fr-CH"/>
                      </w:rPr>
                      <w:t>DE LA FORMATION CONTINUE</w:t>
                    </w:r>
                  </w:p>
                </w:txbxContent>
              </v:textbox>
            </v:shape>
          </w:pict>
        </mc:Fallback>
      </mc:AlternateContent>
    </w:r>
    <w:r w:rsidR="00362FCE" w:rsidRPr="00632AD9">
      <w:rPr>
        <w:rFonts w:ascii="Arial" w:hAnsi="Arial" w:cs="Arial"/>
        <w:b/>
        <w:noProof/>
        <w:color w:val="F4B083" w:themeColor="accent2" w:themeTint="99"/>
        <w:sz w:val="240"/>
        <w:szCs w:val="240"/>
        <w:lang w:val="fr-CH" w:eastAsia="fr-CH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3700108" wp14:editId="1E3AEE6C">
              <wp:simplePos x="0" y="0"/>
              <wp:positionH relativeFrom="margin">
                <wp:posOffset>-639445</wp:posOffset>
              </wp:positionH>
              <wp:positionV relativeFrom="paragraph">
                <wp:posOffset>-625475</wp:posOffset>
              </wp:positionV>
              <wp:extent cx="7735570" cy="3204000"/>
              <wp:effectExtent l="0" t="0" r="0" b="0"/>
              <wp:wrapNone/>
              <wp:docPr id="3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35570" cy="3204000"/>
                      </a:xfrm>
                      <a:prstGeom prst="rect">
                        <a:avLst/>
                      </a:prstGeom>
                      <a:solidFill>
                        <a:srgbClr val="97D2E5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83D8D" id="Rectangle 24" o:spid="_x0000_s1026" style="position:absolute;margin-left:-50.35pt;margin-top:-49.25pt;width:609.1pt;height:252.3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" fillcolor="#97d2e5" stroked="f">
              <w10:wrap anchorx="margin"/>
            </v:rect>
          </w:pict>
        </mc:Fallback>
      </mc:AlternateContent>
    </w:r>
    <w:r w:rsidR="002B6C02">
      <w:rPr>
        <w:sz w:val="32"/>
        <w:szCs w:val="32"/>
      </w:rPr>
      <w:tab/>
    </w:r>
  </w:p>
  <w:p w14:paraId="32402866" w14:textId="6C5C540E" w:rsidR="008A125A" w:rsidRDefault="008A125A" w:rsidP="00822CAD">
    <w:pPr>
      <w:pStyle w:val="Kopfzeile"/>
      <w:jc w:val="center"/>
      <w:rPr>
        <w:sz w:val="32"/>
        <w:szCs w:val="32"/>
      </w:rPr>
    </w:pPr>
  </w:p>
  <w:p w14:paraId="625A9B88" w14:textId="0892B446" w:rsidR="008A125A" w:rsidRPr="00162341" w:rsidRDefault="008A125A" w:rsidP="000A7685">
    <w:pPr>
      <w:pStyle w:val="Kopfzeile"/>
      <w:pBdr>
        <w:bottom w:val="single" w:sz="4" w:space="1" w:color="FFFFFF"/>
      </w:pBdr>
      <w:jc w:val="right"/>
      <w:rPr>
        <w:b/>
      </w:rPr>
    </w:pPr>
    <w:r w:rsidRPr="006900A8">
      <w:rPr>
        <w:sz w:val="32"/>
        <w:szCs w:val="32"/>
      </w:rPr>
      <w:tab/>
    </w:r>
  </w:p>
  <w:p w14:paraId="490D9F60" w14:textId="5E06BB51" w:rsidR="00A71A8C" w:rsidRPr="002E768F" w:rsidRDefault="00CB464F" w:rsidP="00032B73">
    <w:pPr>
      <w:rPr>
        <w:rFonts w:ascii="Montserrat" w:hAnsi="Montserrat" w:cs="Arial"/>
        <w:b/>
        <w:color w:val="FFFFFF"/>
        <w:sz w:val="190"/>
        <w:szCs w:val="190"/>
        <w:lang w:val="de-CH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65B747" wp14:editId="062C9AAE">
              <wp:simplePos x="0" y="0"/>
              <wp:positionH relativeFrom="margin">
                <wp:align>right</wp:align>
              </wp:positionH>
              <wp:positionV relativeFrom="paragraph">
                <wp:posOffset>462915</wp:posOffset>
              </wp:positionV>
              <wp:extent cx="2733675" cy="1264920"/>
              <wp:effectExtent l="0" t="0" r="28575" b="1143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3675" cy="1264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B3F33B" w14:textId="77777777" w:rsidR="00AE220A" w:rsidRDefault="00AE220A" w:rsidP="00AE220A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</w:rPr>
                          </w:pPr>
                          <w:r w:rsidRPr="009C5F32">
                            <w:rPr>
                              <w:rFonts w:ascii="Montserrat" w:hAnsi="Montserrat" w:cs="Arial"/>
                            </w:rPr>
                            <w:t>Fondation ASCA</w:t>
                          </w:r>
                        </w:p>
                        <w:p w14:paraId="0986FC2C" w14:textId="77777777" w:rsidR="00AE220A" w:rsidRPr="001474DA" w:rsidRDefault="00AE220A" w:rsidP="00AE220A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lang w:val="fr-CH"/>
                            </w:rPr>
                          </w:pPr>
                          <w:r w:rsidRPr="001474DA">
                            <w:rPr>
                              <w:rFonts w:ascii="Montserrat" w:hAnsi="Montserrat" w:cs="Arial"/>
                              <w:lang w:val="fr-CH"/>
                            </w:rPr>
                            <w:t>Formation continu</w:t>
                          </w:r>
                          <w:r>
                            <w:rPr>
                              <w:rFonts w:ascii="Montserrat" w:hAnsi="Montserrat" w:cs="Arial"/>
                              <w:lang w:val="fr-CH"/>
                            </w:rPr>
                            <w:t>e</w:t>
                          </w:r>
                        </w:p>
                        <w:p w14:paraId="1A84E061" w14:textId="77777777" w:rsidR="00AE220A" w:rsidRDefault="00AE220A" w:rsidP="00AE220A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lang w:val="fr-CH"/>
                            </w:rPr>
                          </w:pPr>
                          <w:r w:rsidRPr="00A56E6A">
                            <w:rPr>
                              <w:rFonts w:ascii="Montserrat" w:hAnsi="Montserrat" w:cs="Arial"/>
                              <w:lang w:val="fr-CH"/>
                            </w:rPr>
                            <w:t xml:space="preserve">Avenue de la gare 12 </w:t>
                          </w:r>
                        </w:p>
                        <w:p w14:paraId="76A0AC25" w14:textId="77777777" w:rsidR="00AE220A" w:rsidRPr="001474DA" w:rsidRDefault="00AE220A" w:rsidP="00AE220A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lang w:val="en-US"/>
                            </w:rPr>
                          </w:pPr>
                          <w:r w:rsidRPr="001474DA">
                            <w:rPr>
                              <w:rFonts w:ascii="Montserrat" w:hAnsi="Montserrat" w:cs="Arial"/>
                              <w:lang w:val="en-US"/>
                            </w:rPr>
                            <w:t>Case postale</w:t>
                          </w:r>
                        </w:p>
                        <w:p w14:paraId="0CF90F84" w14:textId="77777777" w:rsidR="00AE220A" w:rsidRPr="001474DA" w:rsidRDefault="00AE220A" w:rsidP="00AE220A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lang w:val="en-US"/>
                            </w:rPr>
                          </w:pPr>
                          <w:r w:rsidRPr="001474DA">
                            <w:rPr>
                              <w:rFonts w:ascii="Montserrat" w:hAnsi="Montserrat" w:cs="Arial"/>
                              <w:lang w:val="en-US"/>
                            </w:rPr>
                            <w:t>CH-1701 Fribourg</w:t>
                          </w:r>
                        </w:p>
                        <w:p w14:paraId="44728D53" w14:textId="7FF13610" w:rsidR="00FD4356" w:rsidRPr="00323F92" w:rsidRDefault="00FD4356" w:rsidP="00FD4356">
                          <w:pPr>
                            <w:spacing w:before="60"/>
                            <w:ind w:left="567"/>
                            <w:jc w:val="both"/>
                            <w:rPr>
                              <w:rFonts w:ascii="Montserrat" w:hAnsi="Montserrat" w:cs="Arial"/>
                              <w:sz w:val="23"/>
                              <w:szCs w:val="23"/>
                              <w:lang w:val="de-CH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65B747" id="Zone de texte 2" o:spid="_x0000_s1027" type="#_x0000_t202" style="position:absolute;margin-left:164.05pt;margin-top:36.45pt;width:215.25pt;height:99.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" strokecolor="white">
              <v:textbox>
                <w:txbxContent>
                  <w:p w14:paraId="63B3F33B" w14:textId="77777777" w:rsidR="00AE220A" w:rsidRDefault="00AE220A" w:rsidP="00AE220A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</w:rPr>
                    </w:pPr>
                    <w:r w:rsidRPr="009C5F32">
                      <w:rPr>
                        <w:rFonts w:ascii="Montserrat" w:hAnsi="Montserrat" w:cs="Arial"/>
                      </w:rPr>
                      <w:t>Fondation ASCA</w:t>
                    </w:r>
                  </w:p>
                  <w:p w14:paraId="0986FC2C" w14:textId="77777777" w:rsidR="00AE220A" w:rsidRPr="001474DA" w:rsidRDefault="00AE220A" w:rsidP="00AE220A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lang w:val="fr-CH"/>
                      </w:rPr>
                    </w:pPr>
                    <w:r w:rsidRPr="001474DA">
                      <w:rPr>
                        <w:rFonts w:ascii="Montserrat" w:hAnsi="Montserrat" w:cs="Arial"/>
                        <w:lang w:val="fr-CH"/>
                      </w:rPr>
                      <w:t>Formation continu</w:t>
                    </w:r>
                    <w:r>
                      <w:rPr>
                        <w:rFonts w:ascii="Montserrat" w:hAnsi="Montserrat" w:cs="Arial"/>
                        <w:lang w:val="fr-CH"/>
                      </w:rPr>
                      <w:t>e</w:t>
                    </w:r>
                  </w:p>
                  <w:p w14:paraId="1A84E061" w14:textId="77777777" w:rsidR="00AE220A" w:rsidRDefault="00AE220A" w:rsidP="00AE220A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lang w:val="fr-CH"/>
                      </w:rPr>
                    </w:pPr>
                    <w:r w:rsidRPr="00A56E6A">
                      <w:rPr>
                        <w:rFonts w:ascii="Montserrat" w:hAnsi="Montserrat" w:cs="Arial"/>
                        <w:lang w:val="fr-CH"/>
                      </w:rPr>
                      <w:t xml:space="preserve">Avenue de la gare 12 </w:t>
                    </w:r>
                  </w:p>
                  <w:p w14:paraId="76A0AC25" w14:textId="77777777" w:rsidR="00AE220A" w:rsidRPr="001474DA" w:rsidRDefault="00AE220A" w:rsidP="00AE220A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lang w:val="en-US"/>
                      </w:rPr>
                    </w:pPr>
                    <w:r w:rsidRPr="001474DA">
                      <w:rPr>
                        <w:rFonts w:ascii="Montserrat" w:hAnsi="Montserrat" w:cs="Arial"/>
                        <w:lang w:val="en-US"/>
                      </w:rPr>
                      <w:t>Case postale</w:t>
                    </w:r>
                  </w:p>
                  <w:p w14:paraId="0CF90F84" w14:textId="77777777" w:rsidR="00AE220A" w:rsidRPr="001474DA" w:rsidRDefault="00AE220A" w:rsidP="00AE220A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lang w:val="en-US"/>
                      </w:rPr>
                    </w:pPr>
                    <w:r w:rsidRPr="001474DA">
                      <w:rPr>
                        <w:rFonts w:ascii="Montserrat" w:hAnsi="Montserrat" w:cs="Arial"/>
                        <w:lang w:val="en-US"/>
                      </w:rPr>
                      <w:t>CH-1701 Fribourg</w:t>
                    </w:r>
                  </w:p>
                  <w:p w14:paraId="44728D53" w14:textId="7FF13610" w:rsidR="00FD4356" w:rsidRPr="00323F92" w:rsidRDefault="00FD4356" w:rsidP="00FD4356">
                    <w:pPr>
                      <w:spacing w:before="60"/>
                      <w:ind w:left="567"/>
                      <w:jc w:val="both"/>
                      <w:rPr>
                        <w:rFonts w:ascii="Montserrat" w:hAnsi="Montserrat" w:cs="Arial"/>
                        <w:sz w:val="23"/>
                        <w:szCs w:val="23"/>
                        <w:lang w:val="de-CH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F7CF6">
      <w:rPr>
        <w:rFonts w:ascii="Arial" w:hAnsi="Arial" w:cs="Arial"/>
        <w:b/>
        <w:noProof/>
        <w:color w:val="808080"/>
        <w:sz w:val="240"/>
        <w:szCs w:val="240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AE47B95" wp14:editId="3279A199">
              <wp:simplePos x="0" y="0"/>
              <wp:positionH relativeFrom="column">
                <wp:posOffset>635</wp:posOffset>
              </wp:positionH>
              <wp:positionV relativeFrom="paragraph">
                <wp:posOffset>1151255</wp:posOffset>
              </wp:positionV>
              <wp:extent cx="3051175" cy="670560"/>
              <wp:effectExtent l="0" t="0" r="15875" b="1524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1175" cy="67056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9999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4707B51" w14:textId="7AFC53B9" w:rsidR="00AE220A" w:rsidRPr="00F5710E" w:rsidRDefault="00AE220A" w:rsidP="00AE220A">
                          <w:pPr>
                            <w:rPr>
                              <w:rFonts w:ascii="Montserrat" w:hAnsi="Montserrat"/>
                              <w:b/>
                              <w:color w:val="FFFFFF"/>
                              <w:sz w:val="22"/>
                              <w:szCs w:val="22"/>
                              <w:lang w:val="fr-CH"/>
                            </w:rPr>
                          </w:pPr>
                          <w:r w:rsidRPr="00F5710E">
                            <w:rPr>
                              <w:rFonts w:ascii="Montserrat" w:hAnsi="Montserrat"/>
                              <w:b/>
                              <w:color w:val="FFFFFF"/>
                              <w:sz w:val="22"/>
                              <w:szCs w:val="22"/>
                              <w:lang w:val="fr-CH"/>
                            </w:rPr>
                            <w:t>Délai d’envoi : 31 décembre 202</w:t>
                          </w:r>
                          <w:r w:rsidR="00822CAD">
                            <w:rPr>
                              <w:rFonts w:ascii="Montserrat" w:hAnsi="Montserrat"/>
                              <w:b/>
                              <w:color w:val="FFFFFF"/>
                              <w:sz w:val="22"/>
                              <w:szCs w:val="22"/>
                              <w:lang w:val="fr-CH"/>
                            </w:rPr>
                            <w:t>6</w:t>
                          </w:r>
                        </w:p>
                        <w:p w14:paraId="0A37A12E" w14:textId="77777777" w:rsidR="00AE220A" w:rsidRPr="00F5710E" w:rsidRDefault="00AE220A" w:rsidP="00AE220A">
                          <w:pPr>
                            <w:numPr>
                              <w:ilvl w:val="0"/>
                              <w:numId w:val="13"/>
                            </w:numPr>
                            <w:rPr>
                              <w:rFonts w:ascii="Montserrat" w:hAnsi="Montserrat"/>
                              <w:b/>
                              <w:color w:val="FFFFFF"/>
                              <w:sz w:val="22"/>
                              <w:szCs w:val="22"/>
                              <w:lang w:val="fr-CH"/>
                            </w:rPr>
                          </w:pPr>
                          <w:r w:rsidRPr="00F5710E">
                            <w:rPr>
                              <w:rFonts w:ascii="Montserrat" w:hAnsi="Montserrat"/>
                              <w:b/>
                              <w:color w:val="FFFFFF"/>
                              <w:sz w:val="22"/>
                              <w:szCs w:val="22"/>
                              <w:lang w:val="fr-CH"/>
                            </w:rPr>
                            <w:t xml:space="preserve">Un seul envoi par année </w:t>
                          </w:r>
                        </w:p>
                        <w:p w14:paraId="132F1185" w14:textId="77777777" w:rsidR="00AE220A" w:rsidRDefault="00AE220A" w:rsidP="00AE220A">
                          <w:pPr>
                            <w:numPr>
                              <w:ilvl w:val="0"/>
                              <w:numId w:val="13"/>
                            </w:numPr>
                            <w:rPr>
                              <w:rFonts w:ascii="Montserrat" w:hAnsi="Montserrat"/>
                              <w:b/>
                              <w:color w:val="FFFFFF"/>
                              <w:sz w:val="22"/>
                              <w:szCs w:val="22"/>
                              <w:lang w:val="fr-CH"/>
                            </w:rPr>
                          </w:pPr>
                          <w:r w:rsidRPr="00F5710E">
                            <w:rPr>
                              <w:rFonts w:ascii="Montserrat" w:hAnsi="Montserrat"/>
                              <w:b/>
                              <w:color w:val="FFFFFF"/>
                              <w:sz w:val="22"/>
                              <w:szCs w:val="22"/>
                              <w:lang w:val="fr-CH"/>
                            </w:rPr>
                            <w:t>Joindre les attestations signées</w:t>
                          </w:r>
                        </w:p>
                        <w:p w14:paraId="08E3F66E" w14:textId="7A6C366A" w:rsidR="00323F92" w:rsidRPr="00323F92" w:rsidRDefault="00323F92" w:rsidP="00323F92">
                          <w:pPr>
                            <w:pStyle w:val="Listenabsatz"/>
                            <w:numPr>
                              <w:ilvl w:val="0"/>
                              <w:numId w:val="13"/>
                            </w:numPr>
                            <w:rPr>
                              <w:rFonts w:ascii="Montserrat" w:hAnsi="Montserrat"/>
                              <w:b/>
                              <w:color w:val="FFFFFF"/>
                              <w:sz w:val="26"/>
                              <w:szCs w:val="26"/>
                              <w:lang w:val="de-CH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E47B95" id="Text Box 9" o:spid="_x0000_s1028" type="#_x0000_t202" style="position:absolute;margin-left:.05pt;margin-top:90.65pt;width:240.25pt;height:52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" filled="f" fillcolor="#099" strokecolor="white">
              <v:textbox>
                <w:txbxContent>
                  <w:p w14:paraId="24707B51" w14:textId="7AFC53B9" w:rsidR="00AE220A" w:rsidRPr="00F5710E" w:rsidRDefault="00AE220A" w:rsidP="00AE220A">
                    <w:pPr>
                      <w:rPr>
                        <w:rFonts w:ascii="Montserrat" w:hAnsi="Montserrat"/>
                        <w:b/>
                        <w:color w:val="FFFFFF"/>
                        <w:sz w:val="22"/>
                        <w:szCs w:val="22"/>
                        <w:lang w:val="fr-CH"/>
                      </w:rPr>
                    </w:pPr>
                    <w:r w:rsidRPr="00F5710E">
                      <w:rPr>
                        <w:rFonts w:ascii="Montserrat" w:hAnsi="Montserrat"/>
                        <w:b/>
                        <w:color w:val="FFFFFF"/>
                        <w:sz w:val="22"/>
                        <w:szCs w:val="22"/>
                        <w:lang w:val="fr-CH"/>
                      </w:rPr>
                      <w:t>Délai d’envoi : 31 décembre 202</w:t>
                    </w:r>
                    <w:r w:rsidR="00822CAD">
                      <w:rPr>
                        <w:rFonts w:ascii="Montserrat" w:hAnsi="Montserrat"/>
                        <w:b/>
                        <w:color w:val="FFFFFF"/>
                        <w:sz w:val="22"/>
                        <w:szCs w:val="22"/>
                        <w:lang w:val="fr-CH"/>
                      </w:rPr>
                      <w:t>6</w:t>
                    </w:r>
                  </w:p>
                  <w:p w14:paraId="0A37A12E" w14:textId="77777777" w:rsidR="00AE220A" w:rsidRPr="00F5710E" w:rsidRDefault="00AE220A" w:rsidP="00AE220A">
                    <w:pPr>
                      <w:numPr>
                        <w:ilvl w:val="0"/>
                        <w:numId w:val="13"/>
                      </w:numPr>
                      <w:rPr>
                        <w:rFonts w:ascii="Montserrat" w:hAnsi="Montserrat"/>
                        <w:b/>
                        <w:color w:val="FFFFFF"/>
                        <w:sz w:val="22"/>
                        <w:szCs w:val="22"/>
                        <w:lang w:val="fr-CH"/>
                      </w:rPr>
                    </w:pPr>
                    <w:r w:rsidRPr="00F5710E">
                      <w:rPr>
                        <w:rFonts w:ascii="Montserrat" w:hAnsi="Montserrat"/>
                        <w:b/>
                        <w:color w:val="FFFFFF"/>
                        <w:sz w:val="22"/>
                        <w:szCs w:val="22"/>
                        <w:lang w:val="fr-CH"/>
                      </w:rPr>
                      <w:t xml:space="preserve">Un seul envoi par année </w:t>
                    </w:r>
                  </w:p>
                  <w:p w14:paraId="132F1185" w14:textId="77777777" w:rsidR="00AE220A" w:rsidRDefault="00AE220A" w:rsidP="00AE220A">
                    <w:pPr>
                      <w:numPr>
                        <w:ilvl w:val="0"/>
                        <w:numId w:val="13"/>
                      </w:numPr>
                      <w:rPr>
                        <w:rFonts w:ascii="Montserrat" w:hAnsi="Montserrat"/>
                        <w:b/>
                        <w:color w:val="FFFFFF"/>
                        <w:sz w:val="22"/>
                        <w:szCs w:val="22"/>
                        <w:lang w:val="fr-CH"/>
                      </w:rPr>
                    </w:pPr>
                    <w:r w:rsidRPr="00F5710E">
                      <w:rPr>
                        <w:rFonts w:ascii="Montserrat" w:hAnsi="Montserrat"/>
                        <w:b/>
                        <w:color w:val="FFFFFF"/>
                        <w:sz w:val="22"/>
                        <w:szCs w:val="22"/>
                        <w:lang w:val="fr-CH"/>
                      </w:rPr>
                      <w:t>Joindre les attestations signées</w:t>
                    </w:r>
                  </w:p>
                  <w:p w14:paraId="08E3F66E" w14:textId="7A6C366A" w:rsidR="00323F92" w:rsidRPr="00323F92" w:rsidRDefault="00323F92" w:rsidP="00323F92">
                    <w:pPr>
                      <w:pStyle w:val="Listenabsatz"/>
                      <w:numPr>
                        <w:ilvl w:val="0"/>
                        <w:numId w:val="13"/>
                      </w:numPr>
                      <w:rPr>
                        <w:rFonts w:ascii="Montserrat" w:hAnsi="Montserrat"/>
                        <w:b/>
                        <w:color w:val="FFFFFF"/>
                        <w:sz w:val="26"/>
                        <w:szCs w:val="26"/>
                        <w:lang w:val="de-CH"/>
                      </w:rPr>
                    </w:pPr>
                  </w:p>
                </w:txbxContent>
              </v:textbox>
            </v:shape>
          </w:pict>
        </mc:Fallback>
      </mc:AlternateContent>
    </w:r>
    <w:r w:rsidR="00C72E40" w:rsidRPr="00AF7CF6">
      <w:rPr>
        <w:rFonts w:ascii="Montserrat" w:hAnsi="Montserrat" w:cs="Arial"/>
        <w:b/>
        <w:color w:val="FFFFFF"/>
        <w:sz w:val="180"/>
        <w:szCs w:val="180"/>
        <w:lang w:val="de-CH"/>
      </w:rPr>
      <w:t>20</w:t>
    </w:r>
    <w:r w:rsidR="006310CE" w:rsidRPr="00AF7CF6">
      <w:rPr>
        <w:rFonts w:ascii="Montserrat" w:hAnsi="Montserrat" w:cs="Arial"/>
        <w:b/>
        <w:color w:val="FFFFFF"/>
        <w:sz w:val="180"/>
        <w:szCs w:val="180"/>
        <w:lang w:val="de-CH"/>
      </w:rPr>
      <w:t>2</w:t>
    </w:r>
    <w:r w:rsidR="00822CAD">
      <w:rPr>
        <w:rFonts w:ascii="Montserrat" w:hAnsi="Montserrat" w:cs="Arial"/>
        <w:b/>
        <w:color w:val="FFFFFF"/>
        <w:sz w:val="180"/>
        <w:szCs w:val="180"/>
        <w:lang w:val="de-CH"/>
      </w:rPr>
      <w:t>6</w:t>
    </w:r>
    <w:r w:rsidR="002B6C02" w:rsidRPr="002E768F">
      <w:rPr>
        <w:rFonts w:ascii="Montserrat" w:hAnsi="Montserrat" w:cs="Arial"/>
        <w:b/>
        <w:color w:val="FFFFFF"/>
        <w:sz w:val="190"/>
        <w:szCs w:val="190"/>
        <w:lang w:val="de-CH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EB3"/>
    <w:multiLevelType w:val="hybridMultilevel"/>
    <w:tmpl w:val="95C2C58C"/>
    <w:lvl w:ilvl="0" w:tplc="10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0C7D8C"/>
    <w:multiLevelType w:val="hybridMultilevel"/>
    <w:tmpl w:val="936AE38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51DA1"/>
    <w:multiLevelType w:val="hybridMultilevel"/>
    <w:tmpl w:val="CA86060E"/>
    <w:lvl w:ilvl="0" w:tplc="100C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16BF4C07"/>
    <w:multiLevelType w:val="hybridMultilevel"/>
    <w:tmpl w:val="CD607C76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37F37"/>
    <w:multiLevelType w:val="hybridMultilevel"/>
    <w:tmpl w:val="564CF942"/>
    <w:lvl w:ilvl="0" w:tplc="10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14F7D92"/>
    <w:multiLevelType w:val="hybridMultilevel"/>
    <w:tmpl w:val="3C42F8E4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B4FCD"/>
    <w:multiLevelType w:val="hybridMultilevel"/>
    <w:tmpl w:val="D57449A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709B9"/>
    <w:multiLevelType w:val="multilevel"/>
    <w:tmpl w:val="6CC2D9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70774CF"/>
    <w:multiLevelType w:val="hybridMultilevel"/>
    <w:tmpl w:val="E0DC14D2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F40E1"/>
    <w:multiLevelType w:val="hybridMultilevel"/>
    <w:tmpl w:val="10B07726"/>
    <w:lvl w:ilvl="0" w:tplc="100C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2D9C7D43"/>
    <w:multiLevelType w:val="multilevel"/>
    <w:tmpl w:val="78F244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308A66D7"/>
    <w:multiLevelType w:val="multilevel"/>
    <w:tmpl w:val="220A2E82"/>
    <w:lvl w:ilvl="0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55"/>
        </w:tabs>
        <w:ind w:left="235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15"/>
        </w:tabs>
        <w:ind w:left="451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75"/>
        </w:tabs>
        <w:ind w:left="667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95"/>
        </w:tabs>
        <w:ind w:left="7395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42754C"/>
    <w:multiLevelType w:val="hybridMultilevel"/>
    <w:tmpl w:val="BECABB8A"/>
    <w:lvl w:ilvl="0" w:tplc="2392EF76">
      <w:start w:val="1"/>
      <w:numFmt w:val="bullet"/>
      <w:lvlText w:val="x"/>
      <w:lvlJc w:val="left"/>
      <w:pPr>
        <w:ind w:left="765" w:hanging="360"/>
      </w:pPr>
      <w:rPr>
        <w:rFonts w:ascii="Montserrat" w:hAnsi="Montserrat" w:hint="default"/>
        <w:b/>
        <w:bCs/>
        <w:color w:val="3DACCF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15D75"/>
    <w:multiLevelType w:val="hybridMultilevel"/>
    <w:tmpl w:val="50ECE30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C62E2"/>
    <w:multiLevelType w:val="multilevel"/>
    <w:tmpl w:val="32E4AE56"/>
    <w:lvl w:ilvl="0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15"/>
        </w:tabs>
        <w:ind w:left="451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75"/>
        </w:tabs>
        <w:ind w:left="667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95"/>
        </w:tabs>
        <w:ind w:left="7395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3E5FE9"/>
    <w:multiLevelType w:val="hybridMultilevel"/>
    <w:tmpl w:val="76503CC8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C55984"/>
    <w:multiLevelType w:val="hybridMultilevel"/>
    <w:tmpl w:val="B4D0279A"/>
    <w:lvl w:ilvl="0" w:tplc="7DFA7ACA">
      <w:start w:val="1"/>
      <w:numFmt w:val="bullet"/>
      <w:lvlText w:val="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32F71"/>
    <w:multiLevelType w:val="multilevel"/>
    <w:tmpl w:val="9F0E690A"/>
    <w:lvl w:ilvl="0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75"/>
        </w:tabs>
        <w:ind w:left="307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5235"/>
        </w:tabs>
        <w:ind w:left="5235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7395"/>
        </w:tabs>
        <w:ind w:left="7395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8115"/>
        </w:tabs>
        <w:ind w:left="8115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623E26B6"/>
    <w:multiLevelType w:val="hybridMultilevel"/>
    <w:tmpl w:val="E6585E0A"/>
    <w:lvl w:ilvl="0" w:tplc="C6A05C70">
      <w:start w:val="1"/>
      <w:numFmt w:val="bullet"/>
      <w:lvlText w:val="×"/>
      <w:lvlJc w:val="left"/>
      <w:pPr>
        <w:ind w:left="720" w:hanging="360"/>
      </w:pPr>
      <w:rPr>
        <w:rFonts w:ascii="Montserrat" w:hAnsi="Montserrat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D8BFBC">
      <w:numFmt w:val="bullet"/>
      <w:lvlText w:val=""/>
      <w:lvlJc w:val="left"/>
      <w:pPr>
        <w:ind w:left="2505" w:hanging="705"/>
      </w:pPr>
      <w:rPr>
        <w:rFonts w:ascii="Symbol" w:eastAsia="Times New Roman" w:hAnsi="Symbol" w:cs="Times New Roman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BE79B9"/>
    <w:multiLevelType w:val="hybridMultilevel"/>
    <w:tmpl w:val="213A36AE"/>
    <w:lvl w:ilvl="0" w:tplc="7DFA7ACA">
      <w:start w:val="1"/>
      <w:numFmt w:val="bullet"/>
      <w:lvlText w:val="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490BE4"/>
    <w:multiLevelType w:val="hybridMultilevel"/>
    <w:tmpl w:val="99DCFF50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3DACC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10ABD"/>
    <w:multiLevelType w:val="hybridMultilevel"/>
    <w:tmpl w:val="299A63F6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CB5836"/>
    <w:multiLevelType w:val="hybridMultilevel"/>
    <w:tmpl w:val="0E54FBFE"/>
    <w:lvl w:ilvl="0" w:tplc="C6A05C70">
      <w:start w:val="1"/>
      <w:numFmt w:val="bullet"/>
      <w:lvlText w:val="×"/>
      <w:lvlJc w:val="left"/>
      <w:pPr>
        <w:ind w:left="720" w:hanging="360"/>
      </w:pPr>
      <w:rPr>
        <w:rFonts w:ascii="Montserrat" w:hAnsi="Montserra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053206">
    <w:abstractNumId w:val="19"/>
  </w:num>
  <w:num w:numId="2" w16cid:durableId="791940265">
    <w:abstractNumId w:val="16"/>
  </w:num>
  <w:num w:numId="3" w16cid:durableId="1870602548">
    <w:abstractNumId w:val="13"/>
  </w:num>
  <w:num w:numId="4" w16cid:durableId="284696747">
    <w:abstractNumId w:val="11"/>
  </w:num>
  <w:num w:numId="5" w16cid:durableId="154801442">
    <w:abstractNumId w:val="7"/>
  </w:num>
  <w:num w:numId="6" w16cid:durableId="1945307535">
    <w:abstractNumId w:val="10"/>
  </w:num>
  <w:num w:numId="7" w16cid:durableId="1530558842">
    <w:abstractNumId w:val="14"/>
  </w:num>
  <w:num w:numId="8" w16cid:durableId="156922568">
    <w:abstractNumId w:val="17"/>
  </w:num>
  <w:num w:numId="9" w16cid:durableId="495459913">
    <w:abstractNumId w:val="0"/>
  </w:num>
  <w:num w:numId="10" w16cid:durableId="1174347057">
    <w:abstractNumId w:val="4"/>
  </w:num>
  <w:num w:numId="11" w16cid:durableId="2086687275">
    <w:abstractNumId w:val="2"/>
  </w:num>
  <w:num w:numId="12" w16cid:durableId="2096590982">
    <w:abstractNumId w:val="9"/>
  </w:num>
  <w:num w:numId="13" w16cid:durableId="1007439687">
    <w:abstractNumId w:val="1"/>
  </w:num>
  <w:num w:numId="14" w16cid:durableId="1490093250">
    <w:abstractNumId w:val="20"/>
  </w:num>
  <w:num w:numId="15" w16cid:durableId="1339967988">
    <w:abstractNumId w:val="15"/>
  </w:num>
  <w:num w:numId="16" w16cid:durableId="1828129564">
    <w:abstractNumId w:val="3"/>
  </w:num>
  <w:num w:numId="17" w16cid:durableId="1366908596">
    <w:abstractNumId w:val="18"/>
  </w:num>
  <w:num w:numId="18" w16cid:durableId="1387997509">
    <w:abstractNumId w:val="22"/>
  </w:num>
  <w:num w:numId="19" w16cid:durableId="315110202">
    <w:abstractNumId w:val="21"/>
  </w:num>
  <w:num w:numId="20" w16cid:durableId="126165835">
    <w:abstractNumId w:val="8"/>
  </w:num>
  <w:num w:numId="21" w16cid:durableId="2035959899">
    <w:abstractNumId w:val="5"/>
  </w:num>
  <w:num w:numId="22" w16cid:durableId="1892618961">
    <w:abstractNumId w:val="6"/>
  </w:num>
  <w:num w:numId="23" w16cid:durableId="817840790">
    <w:abstractNumId w:val="12"/>
  </w:num>
  <w:num w:numId="24" w16cid:durableId="1573046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D88"/>
    <w:rsid w:val="000013F0"/>
    <w:rsid w:val="00003A91"/>
    <w:rsid w:val="00012FF4"/>
    <w:rsid w:val="00023CC8"/>
    <w:rsid w:val="00027F98"/>
    <w:rsid w:val="00032B73"/>
    <w:rsid w:val="000337D7"/>
    <w:rsid w:val="0004310F"/>
    <w:rsid w:val="000446F3"/>
    <w:rsid w:val="0005257B"/>
    <w:rsid w:val="000554A9"/>
    <w:rsid w:val="00056274"/>
    <w:rsid w:val="00057DF8"/>
    <w:rsid w:val="00061AC3"/>
    <w:rsid w:val="00066968"/>
    <w:rsid w:val="0007011A"/>
    <w:rsid w:val="00073EEA"/>
    <w:rsid w:val="000778C7"/>
    <w:rsid w:val="00082215"/>
    <w:rsid w:val="000941F5"/>
    <w:rsid w:val="000972D5"/>
    <w:rsid w:val="000A11B2"/>
    <w:rsid w:val="000A7685"/>
    <w:rsid w:val="000A77BB"/>
    <w:rsid w:val="000B06F2"/>
    <w:rsid w:val="000B1FAC"/>
    <w:rsid w:val="000B412C"/>
    <w:rsid w:val="000B509D"/>
    <w:rsid w:val="000C53BA"/>
    <w:rsid w:val="000D493F"/>
    <w:rsid w:val="000E4944"/>
    <w:rsid w:val="000F0D0A"/>
    <w:rsid w:val="000F334D"/>
    <w:rsid w:val="000F3AD1"/>
    <w:rsid w:val="000F5047"/>
    <w:rsid w:val="000F7246"/>
    <w:rsid w:val="00103F25"/>
    <w:rsid w:val="001049F1"/>
    <w:rsid w:val="00106937"/>
    <w:rsid w:val="00110E73"/>
    <w:rsid w:val="001149F8"/>
    <w:rsid w:val="00115958"/>
    <w:rsid w:val="001163C0"/>
    <w:rsid w:val="00124E2F"/>
    <w:rsid w:val="0013074E"/>
    <w:rsid w:val="00135112"/>
    <w:rsid w:val="001357CF"/>
    <w:rsid w:val="001364AD"/>
    <w:rsid w:val="001409A1"/>
    <w:rsid w:val="001419C1"/>
    <w:rsid w:val="001434F6"/>
    <w:rsid w:val="0014521E"/>
    <w:rsid w:val="001518A0"/>
    <w:rsid w:val="00152072"/>
    <w:rsid w:val="0015638A"/>
    <w:rsid w:val="00157185"/>
    <w:rsid w:val="0016025A"/>
    <w:rsid w:val="00166456"/>
    <w:rsid w:val="00173605"/>
    <w:rsid w:val="0017559F"/>
    <w:rsid w:val="00181CB3"/>
    <w:rsid w:val="001824DA"/>
    <w:rsid w:val="00187266"/>
    <w:rsid w:val="00187D6E"/>
    <w:rsid w:val="001B0058"/>
    <w:rsid w:val="001B2298"/>
    <w:rsid w:val="001B2A26"/>
    <w:rsid w:val="001C0DA3"/>
    <w:rsid w:val="001C777D"/>
    <w:rsid w:val="001D0CC8"/>
    <w:rsid w:val="001D1E84"/>
    <w:rsid w:val="001D7EB6"/>
    <w:rsid w:val="001E21FF"/>
    <w:rsid w:val="001F44B2"/>
    <w:rsid w:val="001F7313"/>
    <w:rsid w:val="001F773F"/>
    <w:rsid w:val="002005EE"/>
    <w:rsid w:val="002070D3"/>
    <w:rsid w:val="002232FD"/>
    <w:rsid w:val="00224C91"/>
    <w:rsid w:val="00225F08"/>
    <w:rsid w:val="0022728C"/>
    <w:rsid w:val="00244806"/>
    <w:rsid w:val="002457CF"/>
    <w:rsid w:val="00253B2B"/>
    <w:rsid w:val="00253CAF"/>
    <w:rsid w:val="00255281"/>
    <w:rsid w:val="00261FB6"/>
    <w:rsid w:val="00262834"/>
    <w:rsid w:val="002661AC"/>
    <w:rsid w:val="002704CF"/>
    <w:rsid w:val="00272265"/>
    <w:rsid w:val="00274EBB"/>
    <w:rsid w:val="00276486"/>
    <w:rsid w:val="00286463"/>
    <w:rsid w:val="002919DB"/>
    <w:rsid w:val="0029419E"/>
    <w:rsid w:val="00296211"/>
    <w:rsid w:val="002A1EBC"/>
    <w:rsid w:val="002A4FE6"/>
    <w:rsid w:val="002B4FD1"/>
    <w:rsid w:val="002B6C02"/>
    <w:rsid w:val="002C0A26"/>
    <w:rsid w:val="002C34E9"/>
    <w:rsid w:val="002C7F57"/>
    <w:rsid w:val="002D3118"/>
    <w:rsid w:val="002E1E7F"/>
    <w:rsid w:val="002E768F"/>
    <w:rsid w:val="002F707C"/>
    <w:rsid w:val="003026BF"/>
    <w:rsid w:val="00303A0A"/>
    <w:rsid w:val="00323F92"/>
    <w:rsid w:val="0033587C"/>
    <w:rsid w:val="003368DE"/>
    <w:rsid w:val="00340D4A"/>
    <w:rsid w:val="00346A66"/>
    <w:rsid w:val="00350094"/>
    <w:rsid w:val="00357691"/>
    <w:rsid w:val="00362FCE"/>
    <w:rsid w:val="00364655"/>
    <w:rsid w:val="00366C6E"/>
    <w:rsid w:val="003679B3"/>
    <w:rsid w:val="00367D8F"/>
    <w:rsid w:val="0037757F"/>
    <w:rsid w:val="00381599"/>
    <w:rsid w:val="0038504C"/>
    <w:rsid w:val="0039345B"/>
    <w:rsid w:val="0039745E"/>
    <w:rsid w:val="003A09EC"/>
    <w:rsid w:val="003B144E"/>
    <w:rsid w:val="003B1525"/>
    <w:rsid w:val="003B556E"/>
    <w:rsid w:val="003C509F"/>
    <w:rsid w:val="003E4749"/>
    <w:rsid w:val="003F1F9A"/>
    <w:rsid w:val="003F40BC"/>
    <w:rsid w:val="003F45D3"/>
    <w:rsid w:val="00412230"/>
    <w:rsid w:val="0041546A"/>
    <w:rsid w:val="004178C1"/>
    <w:rsid w:val="00421D84"/>
    <w:rsid w:val="00422EBE"/>
    <w:rsid w:val="00423365"/>
    <w:rsid w:val="004236B9"/>
    <w:rsid w:val="004241F5"/>
    <w:rsid w:val="00430B85"/>
    <w:rsid w:val="00431F12"/>
    <w:rsid w:val="00432021"/>
    <w:rsid w:val="004337CE"/>
    <w:rsid w:val="00443AD7"/>
    <w:rsid w:val="00447472"/>
    <w:rsid w:val="0045133E"/>
    <w:rsid w:val="004537D4"/>
    <w:rsid w:val="00453B6C"/>
    <w:rsid w:val="0046043E"/>
    <w:rsid w:val="00461AB7"/>
    <w:rsid w:val="00462AAB"/>
    <w:rsid w:val="00470187"/>
    <w:rsid w:val="004744C5"/>
    <w:rsid w:val="00482ABD"/>
    <w:rsid w:val="00494892"/>
    <w:rsid w:val="004958B6"/>
    <w:rsid w:val="004A2356"/>
    <w:rsid w:val="004A3973"/>
    <w:rsid w:val="004B2710"/>
    <w:rsid w:val="004B5FA7"/>
    <w:rsid w:val="004C7D4E"/>
    <w:rsid w:val="004D0273"/>
    <w:rsid w:val="004D52A4"/>
    <w:rsid w:val="004E0268"/>
    <w:rsid w:val="004E500F"/>
    <w:rsid w:val="004E6CC8"/>
    <w:rsid w:val="004F04DF"/>
    <w:rsid w:val="004F5D89"/>
    <w:rsid w:val="00500077"/>
    <w:rsid w:val="00502275"/>
    <w:rsid w:val="005061DB"/>
    <w:rsid w:val="005106AF"/>
    <w:rsid w:val="00512886"/>
    <w:rsid w:val="005150FE"/>
    <w:rsid w:val="005169BC"/>
    <w:rsid w:val="0052395C"/>
    <w:rsid w:val="005276B8"/>
    <w:rsid w:val="0053057F"/>
    <w:rsid w:val="00531105"/>
    <w:rsid w:val="00532B0F"/>
    <w:rsid w:val="00532EF1"/>
    <w:rsid w:val="0053550A"/>
    <w:rsid w:val="00536BCE"/>
    <w:rsid w:val="00537063"/>
    <w:rsid w:val="00540D7E"/>
    <w:rsid w:val="005426C3"/>
    <w:rsid w:val="00544EFC"/>
    <w:rsid w:val="005614B8"/>
    <w:rsid w:val="00572AE8"/>
    <w:rsid w:val="005816E5"/>
    <w:rsid w:val="005819FD"/>
    <w:rsid w:val="00590361"/>
    <w:rsid w:val="0059296D"/>
    <w:rsid w:val="005953FA"/>
    <w:rsid w:val="005A07F7"/>
    <w:rsid w:val="005A2B63"/>
    <w:rsid w:val="005A73C5"/>
    <w:rsid w:val="005B1BDE"/>
    <w:rsid w:val="005B1BFF"/>
    <w:rsid w:val="005B6C79"/>
    <w:rsid w:val="005D0CCA"/>
    <w:rsid w:val="005D4BE6"/>
    <w:rsid w:val="005F0DBA"/>
    <w:rsid w:val="005F390A"/>
    <w:rsid w:val="005F53D1"/>
    <w:rsid w:val="005F5AA4"/>
    <w:rsid w:val="005F6332"/>
    <w:rsid w:val="005F6DD7"/>
    <w:rsid w:val="005F7335"/>
    <w:rsid w:val="00603C16"/>
    <w:rsid w:val="00615029"/>
    <w:rsid w:val="00623638"/>
    <w:rsid w:val="00624B42"/>
    <w:rsid w:val="00626054"/>
    <w:rsid w:val="00630871"/>
    <w:rsid w:val="006310CE"/>
    <w:rsid w:val="00632AD9"/>
    <w:rsid w:val="0064302F"/>
    <w:rsid w:val="00646E03"/>
    <w:rsid w:val="00646F9C"/>
    <w:rsid w:val="00652377"/>
    <w:rsid w:val="0066083D"/>
    <w:rsid w:val="006702EE"/>
    <w:rsid w:val="00670B28"/>
    <w:rsid w:val="00686ACD"/>
    <w:rsid w:val="00686FEC"/>
    <w:rsid w:val="00690CE8"/>
    <w:rsid w:val="00695CBF"/>
    <w:rsid w:val="006B07A3"/>
    <w:rsid w:val="006B1920"/>
    <w:rsid w:val="006B564C"/>
    <w:rsid w:val="006B5841"/>
    <w:rsid w:val="006C2226"/>
    <w:rsid w:val="006C2D47"/>
    <w:rsid w:val="006C6FAA"/>
    <w:rsid w:val="006C7D1B"/>
    <w:rsid w:val="006D07F3"/>
    <w:rsid w:val="006F267D"/>
    <w:rsid w:val="006F2ACD"/>
    <w:rsid w:val="0070727F"/>
    <w:rsid w:val="00707C3E"/>
    <w:rsid w:val="00711C18"/>
    <w:rsid w:val="00713C69"/>
    <w:rsid w:val="00713DDD"/>
    <w:rsid w:val="00717BAD"/>
    <w:rsid w:val="00720C84"/>
    <w:rsid w:val="00721357"/>
    <w:rsid w:val="0073782F"/>
    <w:rsid w:val="00740547"/>
    <w:rsid w:val="00741D3F"/>
    <w:rsid w:val="0074743E"/>
    <w:rsid w:val="007477F4"/>
    <w:rsid w:val="00753936"/>
    <w:rsid w:val="00760097"/>
    <w:rsid w:val="007603C4"/>
    <w:rsid w:val="007723A5"/>
    <w:rsid w:val="007757D5"/>
    <w:rsid w:val="007826C2"/>
    <w:rsid w:val="00783E4C"/>
    <w:rsid w:val="0078452A"/>
    <w:rsid w:val="00791C33"/>
    <w:rsid w:val="00796275"/>
    <w:rsid w:val="007963F3"/>
    <w:rsid w:val="007974C6"/>
    <w:rsid w:val="007A00ED"/>
    <w:rsid w:val="007A3953"/>
    <w:rsid w:val="007A3F84"/>
    <w:rsid w:val="007A5D99"/>
    <w:rsid w:val="007A762B"/>
    <w:rsid w:val="007A7924"/>
    <w:rsid w:val="007A7EFB"/>
    <w:rsid w:val="007B0348"/>
    <w:rsid w:val="007B2968"/>
    <w:rsid w:val="007C20EC"/>
    <w:rsid w:val="007C41D2"/>
    <w:rsid w:val="007C72D5"/>
    <w:rsid w:val="007C79CA"/>
    <w:rsid w:val="007D09EC"/>
    <w:rsid w:val="007D7284"/>
    <w:rsid w:val="007D7862"/>
    <w:rsid w:val="007D7E86"/>
    <w:rsid w:val="007E04DA"/>
    <w:rsid w:val="007E2242"/>
    <w:rsid w:val="007E2F96"/>
    <w:rsid w:val="007E453B"/>
    <w:rsid w:val="007F1490"/>
    <w:rsid w:val="007F2E17"/>
    <w:rsid w:val="007F2EB6"/>
    <w:rsid w:val="007F3AF3"/>
    <w:rsid w:val="007F4423"/>
    <w:rsid w:val="007F719B"/>
    <w:rsid w:val="0081409B"/>
    <w:rsid w:val="00816AA8"/>
    <w:rsid w:val="008173A7"/>
    <w:rsid w:val="00822CAD"/>
    <w:rsid w:val="0082464A"/>
    <w:rsid w:val="00832C0E"/>
    <w:rsid w:val="00841D17"/>
    <w:rsid w:val="008420C2"/>
    <w:rsid w:val="00863AAC"/>
    <w:rsid w:val="00867E75"/>
    <w:rsid w:val="0087342B"/>
    <w:rsid w:val="0087614B"/>
    <w:rsid w:val="008808B6"/>
    <w:rsid w:val="00884851"/>
    <w:rsid w:val="00895D33"/>
    <w:rsid w:val="008A125A"/>
    <w:rsid w:val="008A63F1"/>
    <w:rsid w:val="008A79C5"/>
    <w:rsid w:val="008B1BE9"/>
    <w:rsid w:val="008B1EEF"/>
    <w:rsid w:val="008B2394"/>
    <w:rsid w:val="008B5C70"/>
    <w:rsid w:val="008B6622"/>
    <w:rsid w:val="008B6C7D"/>
    <w:rsid w:val="008C06C0"/>
    <w:rsid w:val="008C1AF9"/>
    <w:rsid w:val="008C49D8"/>
    <w:rsid w:val="008D004D"/>
    <w:rsid w:val="008D1108"/>
    <w:rsid w:val="008D64C6"/>
    <w:rsid w:val="008E35DC"/>
    <w:rsid w:val="008E60F0"/>
    <w:rsid w:val="00906DCF"/>
    <w:rsid w:val="00910A36"/>
    <w:rsid w:val="00913E02"/>
    <w:rsid w:val="00916720"/>
    <w:rsid w:val="009235B8"/>
    <w:rsid w:val="009274C4"/>
    <w:rsid w:val="009353E8"/>
    <w:rsid w:val="00940D86"/>
    <w:rsid w:val="00943685"/>
    <w:rsid w:val="0094620B"/>
    <w:rsid w:val="00946F05"/>
    <w:rsid w:val="009734CE"/>
    <w:rsid w:val="00983981"/>
    <w:rsid w:val="00993C19"/>
    <w:rsid w:val="009A06AD"/>
    <w:rsid w:val="009A281F"/>
    <w:rsid w:val="009A5E01"/>
    <w:rsid w:val="009B0462"/>
    <w:rsid w:val="009B14A3"/>
    <w:rsid w:val="009B1D7D"/>
    <w:rsid w:val="009D25AF"/>
    <w:rsid w:val="009D760E"/>
    <w:rsid w:val="009E0FEA"/>
    <w:rsid w:val="009E3644"/>
    <w:rsid w:val="009F3558"/>
    <w:rsid w:val="009F3922"/>
    <w:rsid w:val="009F5624"/>
    <w:rsid w:val="00A006CF"/>
    <w:rsid w:val="00A0286D"/>
    <w:rsid w:val="00A0700C"/>
    <w:rsid w:val="00A07356"/>
    <w:rsid w:val="00A1485C"/>
    <w:rsid w:val="00A233E0"/>
    <w:rsid w:val="00A25CBE"/>
    <w:rsid w:val="00A37368"/>
    <w:rsid w:val="00A40A85"/>
    <w:rsid w:val="00A40E00"/>
    <w:rsid w:val="00A426E9"/>
    <w:rsid w:val="00A4458F"/>
    <w:rsid w:val="00A4669B"/>
    <w:rsid w:val="00A51D0B"/>
    <w:rsid w:val="00A521A7"/>
    <w:rsid w:val="00A52C9F"/>
    <w:rsid w:val="00A57E8F"/>
    <w:rsid w:val="00A628D6"/>
    <w:rsid w:val="00A64AE0"/>
    <w:rsid w:val="00A717B0"/>
    <w:rsid w:val="00A71A8C"/>
    <w:rsid w:val="00A7666B"/>
    <w:rsid w:val="00A820D9"/>
    <w:rsid w:val="00A820E4"/>
    <w:rsid w:val="00A9237B"/>
    <w:rsid w:val="00A927A6"/>
    <w:rsid w:val="00A940C4"/>
    <w:rsid w:val="00A94D44"/>
    <w:rsid w:val="00A96337"/>
    <w:rsid w:val="00A96DCF"/>
    <w:rsid w:val="00AA18CE"/>
    <w:rsid w:val="00AA2805"/>
    <w:rsid w:val="00AA6C96"/>
    <w:rsid w:val="00AB173B"/>
    <w:rsid w:val="00AB324C"/>
    <w:rsid w:val="00AC28ED"/>
    <w:rsid w:val="00AC35F0"/>
    <w:rsid w:val="00AD187A"/>
    <w:rsid w:val="00AD6387"/>
    <w:rsid w:val="00AE220A"/>
    <w:rsid w:val="00AE2994"/>
    <w:rsid w:val="00AE2BEA"/>
    <w:rsid w:val="00AE3081"/>
    <w:rsid w:val="00AE5F04"/>
    <w:rsid w:val="00AF4E66"/>
    <w:rsid w:val="00AF57BC"/>
    <w:rsid w:val="00AF74EF"/>
    <w:rsid w:val="00AF7A17"/>
    <w:rsid w:val="00AF7CF6"/>
    <w:rsid w:val="00AF7D8D"/>
    <w:rsid w:val="00B0655B"/>
    <w:rsid w:val="00B10B59"/>
    <w:rsid w:val="00B10E65"/>
    <w:rsid w:val="00B1193C"/>
    <w:rsid w:val="00B12551"/>
    <w:rsid w:val="00B12FD8"/>
    <w:rsid w:val="00B14705"/>
    <w:rsid w:val="00B14781"/>
    <w:rsid w:val="00B24811"/>
    <w:rsid w:val="00B2637D"/>
    <w:rsid w:val="00B32104"/>
    <w:rsid w:val="00B4404C"/>
    <w:rsid w:val="00B47038"/>
    <w:rsid w:val="00B47721"/>
    <w:rsid w:val="00B5534D"/>
    <w:rsid w:val="00B6068B"/>
    <w:rsid w:val="00B66035"/>
    <w:rsid w:val="00B71790"/>
    <w:rsid w:val="00B72DE4"/>
    <w:rsid w:val="00B73725"/>
    <w:rsid w:val="00B73F2E"/>
    <w:rsid w:val="00B75BB6"/>
    <w:rsid w:val="00B778B5"/>
    <w:rsid w:val="00B806A2"/>
    <w:rsid w:val="00B81A1B"/>
    <w:rsid w:val="00B90751"/>
    <w:rsid w:val="00B90966"/>
    <w:rsid w:val="00B91AEE"/>
    <w:rsid w:val="00B9205A"/>
    <w:rsid w:val="00B96857"/>
    <w:rsid w:val="00BA0E99"/>
    <w:rsid w:val="00BA532F"/>
    <w:rsid w:val="00BB0676"/>
    <w:rsid w:val="00BB295B"/>
    <w:rsid w:val="00BB4D7E"/>
    <w:rsid w:val="00BB6646"/>
    <w:rsid w:val="00BC71FF"/>
    <w:rsid w:val="00BE3FA2"/>
    <w:rsid w:val="00BE5387"/>
    <w:rsid w:val="00BE666F"/>
    <w:rsid w:val="00BE6EAC"/>
    <w:rsid w:val="00BF10D8"/>
    <w:rsid w:val="00C0071B"/>
    <w:rsid w:val="00C01D96"/>
    <w:rsid w:val="00C2672F"/>
    <w:rsid w:val="00C31832"/>
    <w:rsid w:val="00C346BF"/>
    <w:rsid w:val="00C4479E"/>
    <w:rsid w:val="00C462E9"/>
    <w:rsid w:val="00C50580"/>
    <w:rsid w:val="00C51DF9"/>
    <w:rsid w:val="00C520EE"/>
    <w:rsid w:val="00C52A1B"/>
    <w:rsid w:val="00C537E9"/>
    <w:rsid w:val="00C62318"/>
    <w:rsid w:val="00C627F7"/>
    <w:rsid w:val="00C62D69"/>
    <w:rsid w:val="00C6495B"/>
    <w:rsid w:val="00C71CB9"/>
    <w:rsid w:val="00C72E40"/>
    <w:rsid w:val="00C80F9E"/>
    <w:rsid w:val="00C81B61"/>
    <w:rsid w:val="00C91D2A"/>
    <w:rsid w:val="00C95ADE"/>
    <w:rsid w:val="00CA05C1"/>
    <w:rsid w:val="00CA2BDA"/>
    <w:rsid w:val="00CA38AD"/>
    <w:rsid w:val="00CA61E8"/>
    <w:rsid w:val="00CB0EE2"/>
    <w:rsid w:val="00CB464F"/>
    <w:rsid w:val="00CB4DE7"/>
    <w:rsid w:val="00CC31F3"/>
    <w:rsid w:val="00CC3457"/>
    <w:rsid w:val="00CD2B92"/>
    <w:rsid w:val="00CE30EF"/>
    <w:rsid w:val="00CE4D88"/>
    <w:rsid w:val="00CE5125"/>
    <w:rsid w:val="00CF19B0"/>
    <w:rsid w:val="00CF25A0"/>
    <w:rsid w:val="00CF4951"/>
    <w:rsid w:val="00CF5AE6"/>
    <w:rsid w:val="00CF5E8A"/>
    <w:rsid w:val="00D0087D"/>
    <w:rsid w:val="00D05494"/>
    <w:rsid w:val="00D07CA2"/>
    <w:rsid w:val="00D14E9D"/>
    <w:rsid w:val="00D21E67"/>
    <w:rsid w:val="00D236F6"/>
    <w:rsid w:val="00D23E4A"/>
    <w:rsid w:val="00D23F9D"/>
    <w:rsid w:val="00D261DB"/>
    <w:rsid w:val="00D30626"/>
    <w:rsid w:val="00D360BA"/>
    <w:rsid w:val="00D3760D"/>
    <w:rsid w:val="00D503FB"/>
    <w:rsid w:val="00D55005"/>
    <w:rsid w:val="00D5579B"/>
    <w:rsid w:val="00D600BE"/>
    <w:rsid w:val="00D62FAB"/>
    <w:rsid w:val="00D741AD"/>
    <w:rsid w:val="00D768C7"/>
    <w:rsid w:val="00D8271C"/>
    <w:rsid w:val="00DB017A"/>
    <w:rsid w:val="00DB449F"/>
    <w:rsid w:val="00DC06C2"/>
    <w:rsid w:val="00DC68AF"/>
    <w:rsid w:val="00DC6E86"/>
    <w:rsid w:val="00DD242B"/>
    <w:rsid w:val="00DE35FC"/>
    <w:rsid w:val="00DE7B8A"/>
    <w:rsid w:val="00DF03F2"/>
    <w:rsid w:val="00DF064E"/>
    <w:rsid w:val="00DF68C5"/>
    <w:rsid w:val="00E01467"/>
    <w:rsid w:val="00E051D5"/>
    <w:rsid w:val="00E05EE6"/>
    <w:rsid w:val="00E17120"/>
    <w:rsid w:val="00E24B89"/>
    <w:rsid w:val="00E34020"/>
    <w:rsid w:val="00E358EF"/>
    <w:rsid w:val="00E36CDB"/>
    <w:rsid w:val="00E37232"/>
    <w:rsid w:val="00E41282"/>
    <w:rsid w:val="00E448B1"/>
    <w:rsid w:val="00E50A69"/>
    <w:rsid w:val="00E518C6"/>
    <w:rsid w:val="00E51C2A"/>
    <w:rsid w:val="00E536C4"/>
    <w:rsid w:val="00E62040"/>
    <w:rsid w:val="00E650DE"/>
    <w:rsid w:val="00E673FA"/>
    <w:rsid w:val="00E7208E"/>
    <w:rsid w:val="00E741B8"/>
    <w:rsid w:val="00E87166"/>
    <w:rsid w:val="00EA1A49"/>
    <w:rsid w:val="00EA4679"/>
    <w:rsid w:val="00EA50B8"/>
    <w:rsid w:val="00EC1C15"/>
    <w:rsid w:val="00EC629F"/>
    <w:rsid w:val="00EC6C05"/>
    <w:rsid w:val="00ED3476"/>
    <w:rsid w:val="00ED7D1D"/>
    <w:rsid w:val="00EE43F0"/>
    <w:rsid w:val="00EE6B3D"/>
    <w:rsid w:val="00EE760A"/>
    <w:rsid w:val="00EF3DC5"/>
    <w:rsid w:val="00EF4B2B"/>
    <w:rsid w:val="00EF6721"/>
    <w:rsid w:val="00EF7681"/>
    <w:rsid w:val="00F04EC0"/>
    <w:rsid w:val="00F053BB"/>
    <w:rsid w:val="00F10A6B"/>
    <w:rsid w:val="00F12576"/>
    <w:rsid w:val="00F158BE"/>
    <w:rsid w:val="00F2021E"/>
    <w:rsid w:val="00F2084C"/>
    <w:rsid w:val="00F211AC"/>
    <w:rsid w:val="00F21CCF"/>
    <w:rsid w:val="00F222AB"/>
    <w:rsid w:val="00F30751"/>
    <w:rsid w:val="00F309C2"/>
    <w:rsid w:val="00F33D69"/>
    <w:rsid w:val="00F36ABF"/>
    <w:rsid w:val="00F415AD"/>
    <w:rsid w:val="00F41DB4"/>
    <w:rsid w:val="00F52DEB"/>
    <w:rsid w:val="00F54C74"/>
    <w:rsid w:val="00F56A3A"/>
    <w:rsid w:val="00F600F4"/>
    <w:rsid w:val="00F6106B"/>
    <w:rsid w:val="00F6799F"/>
    <w:rsid w:val="00F741F9"/>
    <w:rsid w:val="00F768E3"/>
    <w:rsid w:val="00F84173"/>
    <w:rsid w:val="00F86930"/>
    <w:rsid w:val="00F8696A"/>
    <w:rsid w:val="00F93053"/>
    <w:rsid w:val="00F951E5"/>
    <w:rsid w:val="00FA08AB"/>
    <w:rsid w:val="00FA2376"/>
    <w:rsid w:val="00FA3042"/>
    <w:rsid w:val="00FA4E94"/>
    <w:rsid w:val="00FA77BE"/>
    <w:rsid w:val="00FB01E7"/>
    <w:rsid w:val="00FB2493"/>
    <w:rsid w:val="00FB3C6D"/>
    <w:rsid w:val="00FB54B7"/>
    <w:rsid w:val="00FB6A38"/>
    <w:rsid w:val="00FC4DB0"/>
    <w:rsid w:val="00FC74F8"/>
    <w:rsid w:val="00FD077C"/>
    <w:rsid w:val="00FD4066"/>
    <w:rsid w:val="00FD4356"/>
    <w:rsid w:val="00FE157D"/>
    <w:rsid w:val="00FE1B26"/>
    <w:rsid w:val="00FE554F"/>
    <w:rsid w:val="00FF39AC"/>
    <w:rsid w:val="00FF4D14"/>
    <w:rsid w:val="00FF746A"/>
    <w:rsid w:val="00FF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48637DE"/>
  <w15:chartTrackingRefBased/>
  <w15:docId w15:val="{C0B9C489-C7F3-4DCC-99E8-DFFC8649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D7D1D"/>
    <w:rPr>
      <w:sz w:val="24"/>
      <w:szCs w:val="24"/>
      <w:lang w:val="fr-FR" w:eastAsia="fr-FR"/>
    </w:rPr>
  </w:style>
  <w:style w:type="paragraph" w:styleId="berschrift2">
    <w:name w:val="heading 2"/>
    <w:basedOn w:val="Standard"/>
    <w:next w:val="Standard"/>
    <w:qFormat/>
    <w:rsid w:val="002070D3"/>
    <w:pPr>
      <w:keepNext/>
      <w:jc w:val="both"/>
      <w:outlineLvl w:val="1"/>
    </w:pPr>
    <w:rPr>
      <w:b/>
      <w:bCs/>
      <w:lang w:val="fr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B1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5B1BD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5B1BD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5B1BDE"/>
    <w:pPr>
      <w:tabs>
        <w:tab w:val="center" w:pos="4536"/>
        <w:tab w:val="right" w:pos="9072"/>
      </w:tabs>
    </w:pPr>
  </w:style>
  <w:style w:type="character" w:styleId="Hyperlink">
    <w:name w:val="Hyperlink"/>
    <w:rsid w:val="008B5C70"/>
    <w:rPr>
      <w:color w:val="0000FF"/>
      <w:u w:val="single"/>
    </w:rPr>
  </w:style>
  <w:style w:type="character" w:styleId="Seitenzahl">
    <w:name w:val="page number"/>
    <w:basedOn w:val="Absatz-Standardschriftart"/>
    <w:rsid w:val="008A125A"/>
  </w:style>
  <w:style w:type="character" w:customStyle="1" w:styleId="FuzeileZchn">
    <w:name w:val="Fußzeile Zchn"/>
    <w:link w:val="Fuzeile"/>
    <w:rsid w:val="00DC6E86"/>
    <w:rPr>
      <w:sz w:val="24"/>
      <w:szCs w:val="24"/>
      <w:lang w:val="fr-FR" w:eastAsia="fr-FR"/>
    </w:rPr>
  </w:style>
  <w:style w:type="character" w:styleId="BesuchterLink">
    <w:name w:val="FollowedHyperlink"/>
    <w:rsid w:val="003B144E"/>
    <w:rPr>
      <w:color w:val="800080"/>
      <w:u w:val="single"/>
    </w:rPr>
  </w:style>
  <w:style w:type="paragraph" w:customStyle="1" w:styleId="paragraph">
    <w:name w:val="paragraph"/>
    <w:basedOn w:val="Standard"/>
    <w:rsid w:val="00623638"/>
    <w:pPr>
      <w:spacing w:before="100" w:beforeAutospacing="1" w:after="100" w:afterAutospacing="1"/>
    </w:pPr>
    <w:rPr>
      <w:lang w:val="fr-CH" w:eastAsia="fr-CH"/>
    </w:rPr>
  </w:style>
  <w:style w:type="character" w:customStyle="1" w:styleId="normaltextrun">
    <w:name w:val="normaltextrun"/>
    <w:basedOn w:val="Absatz-Standardschriftart"/>
    <w:rsid w:val="00623638"/>
  </w:style>
  <w:style w:type="character" w:customStyle="1" w:styleId="eop">
    <w:name w:val="eop"/>
    <w:basedOn w:val="Absatz-Standardschriftart"/>
    <w:rsid w:val="00623638"/>
  </w:style>
  <w:style w:type="character" w:customStyle="1" w:styleId="scxw192157203">
    <w:name w:val="scxw192157203"/>
    <w:basedOn w:val="Absatz-Standardschriftart"/>
    <w:rsid w:val="00623638"/>
  </w:style>
  <w:style w:type="character" w:styleId="NichtaufgelsteErwhnung">
    <w:name w:val="Unresolved Mention"/>
    <w:basedOn w:val="Absatz-Standardschriftart"/>
    <w:uiPriority w:val="99"/>
    <w:semiHidden/>
    <w:unhideWhenUsed/>
    <w:rsid w:val="00494892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23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8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81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ormation.continue@asca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ler\Application%20Data\Microsoft\Mod&#232;les\Page%20blanch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655FA7F877F46A0CFD935255CFBA2" ma:contentTypeVersion="4" ma:contentTypeDescription="Crée un document." ma:contentTypeScope="" ma:versionID="778a69e236a2be17b4afe861e33e62f1">
  <xsd:schema xmlns:xsd="http://www.w3.org/2001/XMLSchema" xmlns:xs="http://www.w3.org/2001/XMLSchema" xmlns:p="http://schemas.microsoft.com/office/2006/metadata/properties" xmlns:ns3="597b894b-f0cf-41b0-ae72-c30f4eb8e182" targetNamespace="http://schemas.microsoft.com/office/2006/metadata/properties" ma:root="true" ma:fieldsID="6919e62c2d54460504eacc63ae936201" ns3:_="">
    <xsd:import namespace="597b894b-f0cf-41b0-ae72-c30f4eb8e1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b894b-f0cf-41b0-ae72-c30f4eb8e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0FD4DC-B719-4E10-8187-7A57517135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0B4638-F616-452A-AEF4-0D22ECAE35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7EBD11-6700-4A5B-9A1D-0D4738175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b894b-f0cf-41b0-ae72-c30f4eb8e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0A3E1E-D336-4085-B033-C6C3E00A47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Page blanche.dot</Template>
  <TotalTime>19</TotalTime>
  <Pages>1</Pages>
  <Words>370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FONDATION ASCA</vt:lpstr>
      <vt:lpstr>FONDATION ASCA</vt:lpstr>
    </vt:vector>
  </TitlesOfParts>
  <Company>ASCA</Company>
  <LinksUpToDate>false</LinksUpToDate>
  <CharactersWithSpaces>2407</CharactersWithSpaces>
  <SharedDoc>false</SharedDoc>
  <HLinks>
    <vt:vector size="6" baseType="variant">
      <vt:variant>
        <vt:i4>7274529</vt:i4>
      </vt:variant>
      <vt:variant>
        <vt:i4>33</vt:i4>
      </vt:variant>
      <vt:variant>
        <vt:i4>0</vt:i4>
      </vt:variant>
      <vt:variant>
        <vt:i4>5</vt:i4>
      </vt:variant>
      <vt:variant>
        <vt:lpwstr>http://www.asca.ch/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FONDATION ASCA</dc:title>
  <dc:subject/>
  <dc:creator>Laurent Monnard</dc:creator>
  <cp:keywords/>
  <cp:lastModifiedBy>Susanne Trachsel</cp:lastModifiedBy>
  <cp:revision>4</cp:revision>
  <cp:lastPrinted>2026-05-26T12:22:00Z</cp:lastPrinted>
  <dcterms:created xsi:type="dcterms:W3CDTF">2026-10-14T13:45:00Z</dcterms:created>
  <dcterms:modified xsi:type="dcterms:W3CDTF">2026-10-14T14:08:00Z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0x010100289655FA7F877F46A0CFD935255CFBA2</vt:lpwstr>
  </property>
</Properties>
</file>